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2.xml" ContentType="application/vnd.openxmlformats-officedocument.customXmlProperties+xml"/>
  <Override PartName="/word/glossary/styles.xml" ContentType="application/vnd.openxmlformats-officedocument.wordprocessingml.styles+xml"/>
  <Override PartName="/customXml/itemProps3.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3AFF" w14:textId="77777777" w:rsidR="007C00C2" w:rsidRPr="00346C57" w:rsidRDefault="00453677" w:rsidP="006B6CED">
      <w:pPr>
        <w:rPr>
          <w:sz w:val="28"/>
          <w:szCs w:val="28"/>
        </w:rPr>
      </w:pPr>
      <w:r w:rsidRPr="00346C57">
        <w:rPr>
          <w:noProof/>
          <w:sz w:val="28"/>
          <w:szCs w:val="28"/>
        </w:rPr>
        <mc:AlternateContent>
          <mc:Choice Requires="wps">
            <w:drawing>
              <wp:anchor distT="0" distB="0" distL="114300" distR="114300" simplePos="0" relativeHeight="251660288" behindDoc="0" locked="1" layoutInCell="1" allowOverlap="1" wp14:anchorId="2917480A" wp14:editId="7D33831E">
                <wp:simplePos x="0" y="0"/>
                <wp:positionH relativeFrom="page">
                  <wp:posOffset>1184115</wp:posOffset>
                </wp:positionH>
                <wp:positionV relativeFrom="page">
                  <wp:posOffset>480224</wp:posOffset>
                </wp:positionV>
                <wp:extent cx="5651500" cy="948690"/>
                <wp:effectExtent l="0" t="0" r="6350" b="0"/>
                <wp:wrapNone/>
                <wp:docPr id="24" name="Sender informations"/>
                <wp:cNvGraphicFramePr/>
                <a:graphic xmlns:a="http://schemas.openxmlformats.org/drawingml/2006/main">
                  <a:graphicData uri="http://schemas.microsoft.com/office/word/2010/wordprocessingShape">
                    <wps:wsp>
                      <wps:cNvSpPr txBox="1"/>
                      <wps:spPr>
                        <a:xfrm>
                          <a:off x="0" y="0"/>
                          <a:ext cx="5651500" cy="94869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sdt>
                            <w:sdtPr>
                              <w:alias w:val="Virksomhed"/>
                              <w:tag w:val="{&quot;templafy&quot;:{&quot;id&quot;:&quot;e1bf58bf-cefd-4792-84ac-882ce10bea64&quot;}}"/>
                              <w:id w:val="161519834"/>
                            </w:sdtPr>
                            <w:sdtEndPr/>
                            <w:sdtContent>
                              <w:p w14:paraId="6E15DE86" w14:textId="7FEDA0CB" w:rsidR="00D94A2F" w:rsidRDefault="00FC5EA3" w:rsidP="00D94A2F">
                                <w:pPr>
                                  <w:pStyle w:val="Forside-Afsender"/>
                                </w:pPr>
                                <w:r>
                                  <w:t>​</w:t>
                                </w:r>
                                <w:r w:rsidR="00D94A2F" w:rsidRPr="00D94A2F">
                                  <w:t xml:space="preserve"> </w:t>
                                </w:r>
                                <w:sdt>
                                  <w:sdtPr>
                                    <w:alias w:val="Virksomhed"/>
                                    <w:tag w:val="{&quot;templafy&quot;:{&quot;id&quot;:&quot;9743dddc-62e2-4d88-9b8a-1a3c5ca17c22&quot;}}"/>
                                    <w:id w:val="-1457796207"/>
                                  </w:sdtPr>
                                  <w:sdtEndPr/>
                                  <w:sdtContent>
                                    <w:r w:rsidR="00D94A2F">
                                      <w:t>Region Hovedstaden</w:t>
                                    </w:r>
                                  </w:sdtContent>
                                </w:sdt>
                              </w:p>
                              <w:p w14:paraId="1EFBBFB3" w14:textId="58069EC8" w:rsidR="00484ADE" w:rsidRDefault="004543EC">
                                <w:pPr>
                                  <w:pStyle w:val="Forside-Afsender"/>
                                </w:pPr>
                              </w:p>
                            </w:sdtContent>
                          </w:sdt>
                          <w:sdt>
                            <w:sdtPr>
                              <w:rPr>
                                <w:vanish/>
                                <w:sz w:val="16"/>
                              </w:rPr>
                              <w:tag w:val="{&quot;templafy&quot;:{&quot;id&quot;:&quot;afc1532b-bc5a-43d6-b9cf-23de7e01b3e1&quot;}}"/>
                              <w:id w:val="1626732677"/>
                              <w:placeholder>
                                <w:docPart w:val="012529BB043440F9913465F5CFCE78BF"/>
                              </w:placeholder>
                            </w:sdtPr>
                            <w:sdtEndPr>
                              <w:rPr>
                                <w:sz w:val="32"/>
                              </w:rPr>
                            </w:sdtEndPr>
                            <w:sdtContent>
                              <w:p w14:paraId="3AF5EC33" w14:textId="77777777" w:rsidR="00C21A22" w:rsidRPr="00FC763A" w:rsidRDefault="004543EC" w:rsidP="00C21A22">
                                <w:pPr>
                                  <w:pStyle w:val="Forside-Afdeling"/>
                                  <w:rPr>
                                    <w:vanish/>
                                  </w:rPr>
                                </w:pPr>
                                <w:sdt>
                                  <w:sdtPr>
                                    <w:rPr>
                                      <w:vanish/>
                                    </w:rPr>
                                    <w:alias w:val="Center"/>
                                    <w:tag w:val="{&quot;templafy&quot;:{&quot;id&quot;:&quot;c857eb8c-374c-4edf-86e2-c37342a6341b&quot;}}"/>
                                    <w:id w:val="15210614"/>
                                    <w:placeholder>
                                      <w:docPart w:val="EBC91656B9444F53AABB9629A6002930"/>
                                    </w:placeholder>
                                  </w:sdtPr>
                                  <w:sdtEndPr/>
                                  <w:sdtContent>
                                    <w:r w:rsidR="00FC5EA3">
                                      <w:rPr>
                                        <w:vanish/>
                                      </w:rPr>
                                      <w:t>​</w:t>
                                    </w:r>
                                  </w:sdtContent>
                                </w:sdt>
                              </w:p>
                            </w:sdtContent>
                          </w:sdt>
                          <w:sdt>
                            <w:sdtPr>
                              <w:rPr>
                                <w:b w:val="0"/>
                                <w:noProof/>
                                <w:sz w:val="16"/>
                                <w:szCs w:val="24"/>
                              </w:rPr>
                              <w:tag w:val="{&quot;templafy&quot;:{&quot;id&quot;:&quot;3fbc7747-3a26-4ee5-a509-ad17f7c97ac4&quot;}}"/>
                              <w:id w:val="1334951923"/>
                              <w:placeholder>
                                <w:docPart w:val="61C903B63A8F4AC29DAFD6FC9C1852C2"/>
                              </w:placeholder>
                            </w:sdtPr>
                            <w:sdtEndPr>
                              <w:rPr>
                                <w:b/>
                                <w:noProof w:val="0"/>
                                <w:sz w:val="32"/>
                                <w:szCs w:val="22"/>
                              </w:rPr>
                            </w:sdtEndPr>
                            <w:sdtContent>
                              <w:sdt>
                                <w:sdtPr>
                                  <w:alias w:val="Afdeling/Klinik"/>
                                  <w:tag w:val="{&quot;templafy&quot;:{&quot;id&quot;:&quot;2a7a573a-1bef-42a6-9f8c-93e6e9016206&quot;}}"/>
                                  <w:id w:val="-1048531256"/>
                                  <w:placeholder>
                                    <w:docPart w:val="00A712985EAE4B388E31EF8C8DC1B239"/>
                                  </w:placeholder>
                                </w:sdtPr>
                                <w:sdtEndPr/>
                                <w:sdtContent>
                                  <w:p w14:paraId="61DFFA4E" w14:textId="06DBAC0A" w:rsidR="00101E49" w:rsidRPr="00FC763A" w:rsidRDefault="00FC5EA3" w:rsidP="00101E49">
                                    <w:pPr>
                                      <w:pStyle w:val="Forside-Afdeling"/>
                                    </w:pPr>
                                    <w:r>
                                      <w:t>​</w:t>
                                    </w:r>
                                    <w:r w:rsidR="00101E49" w:rsidRPr="00101E49">
                                      <w:rPr>
                                        <w:sz w:val="16"/>
                                      </w:rPr>
                                      <w:t xml:space="preserve"> </w:t>
                                    </w:r>
                                    <w:sdt>
                                      <w:sdtPr>
                                        <w:rPr>
                                          <w:sz w:val="16"/>
                                        </w:rPr>
                                        <w:tag w:val="{&quot;templafy&quot;:{&quot;id&quot;:&quot;3cf879cd-d390-4297-8398-9c54322dd29d&quot;}}"/>
                                        <w:id w:val="1052426549"/>
                                        <w:placeholder>
                                          <w:docPart w:val="D0926D6ECB2C41F5AEF4BF010F5DBBFC"/>
                                        </w:placeholder>
                                      </w:sdtPr>
                                      <w:sdtEndPr>
                                        <w:rPr>
                                          <w:sz w:val="32"/>
                                        </w:rPr>
                                      </w:sdtEndPr>
                                      <w:sdtContent>
                                        <w:sdt>
                                          <w:sdtPr>
                                            <w:alias w:val="Center"/>
                                            <w:tag w:val="{&quot;templafy&quot;:{&quot;id&quot;:&quot;61ec2d5d-609a-47cb-9f61-df2cc90638d1&quot;}}"/>
                                            <w:id w:val="1805499782"/>
                                            <w:placeholder>
                                              <w:docPart w:val="7842507C56684AD781E42AE7BB5DDA9D"/>
                                            </w:placeholder>
                                          </w:sdtPr>
                                          <w:sdtEndPr/>
                                          <w:sdtContent>
                                            <w:r w:rsidR="00101E49">
                                              <w:t>Børne- og Ungdomspsykiatrisk Center</w:t>
                                            </w:r>
                                            <w:r w:rsidR="00C0423A">
                                              <w:t xml:space="preserve"> Glostrup</w:t>
                                            </w:r>
                                          </w:sdtContent>
                                        </w:sdt>
                                      </w:sdtContent>
                                    </w:sdt>
                                  </w:p>
                                  <w:sdt>
                                    <w:sdtPr>
                                      <w:rPr>
                                        <w:b w:val="0"/>
                                        <w:noProof/>
                                        <w:vanish/>
                                        <w:sz w:val="16"/>
                                        <w:szCs w:val="24"/>
                                      </w:rPr>
                                      <w:tag w:val="{&quot;templafy&quot;:{&quot;id&quot;:&quot;fa5a9803-ef13-46c8-90bf-6bad894f62ab&quot;}}"/>
                                      <w:id w:val="580570069"/>
                                      <w:placeholder>
                                        <w:docPart w:val="1A3D34984CE54E65B60956759BED941B"/>
                                      </w:placeholder>
                                    </w:sdtPr>
                                    <w:sdtEndPr>
                                      <w:rPr>
                                        <w:b/>
                                        <w:noProof w:val="0"/>
                                        <w:sz w:val="32"/>
                                        <w:szCs w:val="22"/>
                                      </w:rPr>
                                    </w:sdtEndPr>
                                    <w:sdtContent>
                                      <w:p w14:paraId="68927E01" w14:textId="77777777" w:rsidR="00101E49" w:rsidRDefault="004543EC" w:rsidP="00101E49">
                                        <w:pPr>
                                          <w:pStyle w:val="Forside-Afdeling"/>
                                          <w:rPr>
                                            <w:vanish/>
                                          </w:rPr>
                                        </w:pPr>
                                        <w:sdt>
                                          <w:sdtPr>
                                            <w:rPr>
                                              <w:vanish/>
                                            </w:rPr>
                                            <w:alias w:val="Afdeling/Klinik"/>
                                            <w:tag w:val="{&quot;templafy&quot;:{&quot;id&quot;:&quot;d710883b-dbb9-4ae5-afd9-2eda2b774c2f&quot;}}"/>
                                            <w:id w:val="54141107"/>
                                            <w:placeholder>
                                              <w:docPart w:val="1AC399FD3F764F448F97DDE09898F07A"/>
                                            </w:placeholder>
                                          </w:sdtPr>
                                          <w:sdtEndPr/>
                                          <w:sdtContent>
                                            <w:r w:rsidR="00101E49">
                                              <w:rPr>
                                                <w:vanish/>
                                              </w:rPr>
                                              <w:t xml:space="preserve"> </w:t>
                                            </w:r>
                                          </w:sdtContent>
                                        </w:sdt>
                                      </w:p>
                                    </w:sdtContent>
                                  </w:sdt>
                                  <w:p w14:paraId="56F8D1AA" w14:textId="77777777" w:rsidR="00101E49" w:rsidRDefault="00101E49" w:rsidP="00101E49">
                                    <w:pPr>
                                      <w:pStyle w:val="Forside-Afdeling"/>
                                    </w:pPr>
                                  </w:p>
                                  <w:p w14:paraId="077346E2" w14:textId="229056C7" w:rsidR="009A2040" w:rsidRDefault="004543EC" w:rsidP="00B8044C">
                                    <w:pPr>
                                      <w:pStyle w:val="Forside-Afdeling"/>
                                    </w:pPr>
                                  </w:p>
                                </w:sdtContent>
                              </w:sdt>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917480A" id="_x0000_t202" coordsize="21600,21600" o:spt="202" path="m,l,21600r21600,l21600,xe">
                <v:stroke joinstyle="miter"/>
                <v:path gradientshapeok="t" o:connecttype="rect"/>
              </v:shapetype>
              <v:shape id="Sender informations" o:spid="_x0000_s1026" type="#_x0000_t202" style="position:absolute;margin-left:93.25pt;margin-top:37.8pt;width:445pt;height:74.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" filled="f" fillcolor="white [3201]" stroked="f" strokeweight=".5pt">
                <v:textbox style="mso-fit-shape-to-text:t" inset="0,0,0,0">
                  <w:txbxContent>
                    <w:sdt>
                      <w:sdtPr>
                        <w:alias w:val="Virksomhed"/>
                        <w:tag w:val="{&quot;templafy&quot;:{&quot;id&quot;:&quot;e1bf58bf-cefd-4792-84ac-882ce10bea64&quot;}}"/>
                        <w:id w:val="161519834"/>
                      </w:sdtPr>
                      <w:sdtEndPr/>
                      <w:sdtContent>
                        <w:p w14:paraId="6E15DE86" w14:textId="7FEDA0CB" w:rsidR="00D94A2F" w:rsidRDefault="00FC5EA3" w:rsidP="00D94A2F">
                          <w:pPr>
                            <w:pStyle w:val="Forside-Afsender"/>
                          </w:pPr>
                          <w:r>
                            <w:t>​</w:t>
                          </w:r>
                          <w:r w:rsidR="00D94A2F" w:rsidRPr="00D94A2F">
                            <w:t xml:space="preserve"> </w:t>
                          </w:r>
                          <w:sdt>
                            <w:sdtPr>
                              <w:alias w:val="Virksomhed"/>
                              <w:tag w:val="{&quot;templafy&quot;:{&quot;id&quot;:&quot;9743dddc-62e2-4d88-9b8a-1a3c5ca17c22&quot;}}"/>
                              <w:id w:val="-1457796207"/>
                            </w:sdtPr>
                            <w:sdtEndPr/>
                            <w:sdtContent>
                              <w:r w:rsidR="00D94A2F">
                                <w:t>Region Hovedstaden</w:t>
                              </w:r>
                            </w:sdtContent>
                          </w:sdt>
                        </w:p>
                        <w:p w14:paraId="1EFBBFB3" w14:textId="58069EC8" w:rsidR="00484ADE" w:rsidRDefault="004543EC">
                          <w:pPr>
                            <w:pStyle w:val="Forside-Afsender"/>
                          </w:pPr>
                        </w:p>
                      </w:sdtContent>
                    </w:sdt>
                    <w:sdt>
                      <w:sdtPr>
                        <w:rPr>
                          <w:vanish/>
                          <w:sz w:val="16"/>
                        </w:rPr>
                        <w:tag w:val="{&quot;templafy&quot;:{&quot;id&quot;:&quot;afc1532b-bc5a-43d6-b9cf-23de7e01b3e1&quot;}}"/>
                        <w:id w:val="1626732677"/>
                        <w:placeholder>
                          <w:docPart w:val="012529BB043440F9913465F5CFCE78BF"/>
                        </w:placeholder>
                      </w:sdtPr>
                      <w:sdtEndPr>
                        <w:rPr>
                          <w:sz w:val="32"/>
                        </w:rPr>
                      </w:sdtEndPr>
                      <w:sdtContent>
                        <w:p w14:paraId="3AF5EC33" w14:textId="77777777" w:rsidR="00C21A22" w:rsidRPr="00FC763A" w:rsidRDefault="004543EC" w:rsidP="00C21A22">
                          <w:pPr>
                            <w:pStyle w:val="Forside-Afdeling"/>
                            <w:rPr>
                              <w:vanish/>
                            </w:rPr>
                          </w:pPr>
                          <w:sdt>
                            <w:sdtPr>
                              <w:rPr>
                                <w:vanish/>
                              </w:rPr>
                              <w:alias w:val="Center"/>
                              <w:tag w:val="{&quot;templafy&quot;:{&quot;id&quot;:&quot;c857eb8c-374c-4edf-86e2-c37342a6341b&quot;}}"/>
                              <w:id w:val="15210614"/>
                              <w:placeholder>
                                <w:docPart w:val="EBC91656B9444F53AABB9629A6002930"/>
                              </w:placeholder>
                            </w:sdtPr>
                            <w:sdtEndPr/>
                            <w:sdtContent>
                              <w:r w:rsidR="00FC5EA3">
                                <w:rPr>
                                  <w:vanish/>
                                </w:rPr>
                                <w:t>​</w:t>
                              </w:r>
                            </w:sdtContent>
                          </w:sdt>
                        </w:p>
                      </w:sdtContent>
                    </w:sdt>
                    <w:sdt>
                      <w:sdtPr>
                        <w:rPr>
                          <w:b w:val="0"/>
                          <w:noProof/>
                          <w:sz w:val="16"/>
                          <w:szCs w:val="24"/>
                        </w:rPr>
                        <w:tag w:val="{&quot;templafy&quot;:{&quot;id&quot;:&quot;3fbc7747-3a26-4ee5-a509-ad17f7c97ac4&quot;}}"/>
                        <w:id w:val="1334951923"/>
                        <w:placeholder>
                          <w:docPart w:val="61C903B63A8F4AC29DAFD6FC9C1852C2"/>
                        </w:placeholder>
                      </w:sdtPr>
                      <w:sdtEndPr>
                        <w:rPr>
                          <w:b/>
                          <w:noProof w:val="0"/>
                          <w:sz w:val="32"/>
                          <w:szCs w:val="22"/>
                        </w:rPr>
                      </w:sdtEndPr>
                      <w:sdtContent>
                        <w:sdt>
                          <w:sdtPr>
                            <w:alias w:val="Afdeling/Klinik"/>
                            <w:tag w:val="{&quot;templafy&quot;:{&quot;id&quot;:&quot;2a7a573a-1bef-42a6-9f8c-93e6e9016206&quot;}}"/>
                            <w:id w:val="-1048531256"/>
                            <w:placeholder>
                              <w:docPart w:val="00A712985EAE4B388E31EF8C8DC1B239"/>
                            </w:placeholder>
                          </w:sdtPr>
                          <w:sdtEndPr/>
                          <w:sdtContent>
                            <w:p w14:paraId="61DFFA4E" w14:textId="06DBAC0A" w:rsidR="00101E49" w:rsidRPr="00FC763A" w:rsidRDefault="00FC5EA3" w:rsidP="00101E49">
                              <w:pPr>
                                <w:pStyle w:val="Forside-Afdeling"/>
                              </w:pPr>
                              <w:r>
                                <w:t>​</w:t>
                              </w:r>
                              <w:r w:rsidR="00101E49" w:rsidRPr="00101E49">
                                <w:rPr>
                                  <w:sz w:val="16"/>
                                </w:rPr>
                                <w:t xml:space="preserve"> </w:t>
                              </w:r>
                              <w:sdt>
                                <w:sdtPr>
                                  <w:rPr>
                                    <w:sz w:val="16"/>
                                  </w:rPr>
                                  <w:tag w:val="{&quot;templafy&quot;:{&quot;id&quot;:&quot;3cf879cd-d390-4297-8398-9c54322dd29d&quot;}}"/>
                                  <w:id w:val="1052426549"/>
                                  <w:placeholder>
                                    <w:docPart w:val="D0926D6ECB2C41F5AEF4BF010F5DBBFC"/>
                                  </w:placeholder>
                                </w:sdtPr>
                                <w:sdtEndPr>
                                  <w:rPr>
                                    <w:sz w:val="32"/>
                                  </w:rPr>
                                </w:sdtEndPr>
                                <w:sdtContent>
                                  <w:sdt>
                                    <w:sdtPr>
                                      <w:alias w:val="Center"/>
                                      <w:tag w:val="{&quot;templafy&quot;:{&quot;id&quot;:&quot;61ec2d5d-609a-47cb-9f61-df2cc90638d1&quot;}}"/>
                                      <w:id w:val="1805499782"/>
                                      <w:placeholder>
                                        <w:docPart w:val="7842507C56684AD781E42AE7BB5DDA9D"/>
                                      </w:placeholder>
                                    </w:sdtPr>
                                    <w:sdtEndPr/>
                                    <w:sdtContent>
                                      <w:r w:rsidR="00101E49">
                                        <w:t>Børne- og Ungdomspsykiatrisk Center</w:t>
                                      </w:r>
                                      <w:r w:rsidR="00C0423A">
                                        <w:t xml:space="preserve"> Glostrup</w:t>
                                      </w:r>
                                    </w:sdtContent>
                                  </w:sdt>
                                </w:sdtContent>
                              </w:sdt>
                            </w:p>
                            <w:sdt>
                              <w:sdtPr>
                                <w:rPr>
                                  <w:b w:val="0"/>
                                  <w:noProof/>
                                  <w:vanish/>
                                  <w:sz w:val="16"/>
                                  <w:szCs w:val="24"/>
                                </w:rPr>
                                <w:tag w:val="{&quot;templafy&quot;:{&quot;id&quot;:&quot;fa5a9803-ef13-46c8-90bf-6bad894f62ab&quot;}}"/>
                                <w:id w:val="580570069"/>
                                <w:placeholder>
                                  <w:docPart w:val="1A3D34984CE54E65B60956759BED941B"/>
                                </w:placeholder>
                              </w:sdtPr>
                              <w:sdtEndPr>
                                <w:rPr>
                                  <w:b/>
                                  <w:noProof w:val="0"/>
                                  <w:sz w:val="32"/>
                                  <w:szCs w:val="22"/>
                                </w:rPr>
                              </w:sdtEndPr>
                              <w:sdtContent>
                                <w:p w14:paraId="68927E01" w14:textId="77777777" w:rsidR="00101E49" w:rsidRDefault="004543EC" w:rsidP="00101E49">
                                  <w:pPr>
                                    <w:pStyle w:val="Forside-Afdeling"/>
                                    <w:rPr>
                                      <w:vanish/>
                                    </w:rPr>
                                  </w:pPr>
                                  <w:sdt>
                                    <w:sdtPr>
                                      <w:rPr>
                                        <w:vanish/>
                                      </w:rPr>
                                      <w:alias w:val="Afdeling/Klinik"/>
                                      <w:tag w:val="{&quot;templafy&quot;:{&quot;id&quot;:&quot;d710883b-dbb9-4ae5-afd9-2eda2b774c2f&quot;}}"/>
                                      <w:id w:val="54141107"/>
                                      <w:placeholder>
                                        <w:docPart w:val="1AC399FD3F764F448F97DDE09898F07A"/>
                                      </w:placeholder>
                                    </w:sdtPr>
                                    <w:sdtEndPr/>
                                    <w:sdtContent>
                                      <w:r w:rsidR="00101E49">
                                        <w:rPr>
                                          <w:vanish/>
                                        </w:rPr>
                                        <w:t xml:space="preserve"> </w:t>
                                      </w:r>
                                    </w:sdtContent>
                                  </w:sdt>
                                </w:p>
                              </w:sdtContent>
                            </w:sdt>
                            <w:p w14:paraId="56F8D1AA" w14:textId="77777777" w:rsidR="00101E49" w:rsidRDefault="00101E49" w:rsidP="00101E49">
                              <w:pPr>
                                <w:pStyle w:val="Forside-Afdeling"/>
                              </w:pPr>
                            </w:p>
                            <w:p w14:paraId="077346E2" w14:textId="229056C7" w:rsidR="009A2040" w:rsidRDefault="004543EC" w:rsidP="00B8044C">
                              <w:pPr>
                                <w:pStyle w:val="Forside-Afdeling"/>
                              </w:pPr>
                            </w:p>
                          </w:sdtContent>
                        </w:sdt>
                      </w:sdtContent>
                    </w:sdt>
                  </w:txbxContent>
                </v:textbox>
                <w10:wrap anchorx="page" anchory="page"/>
                <w10:anchorlock/>
              </v:shape>
            </w:pict>
          </mc:Fallback>
        </mc:AlternateContent>
      </w:r>
      <w:r w:rsidR="00DA7B9C" w:rsidRPr="00346C57">
        <w:rPr>
          <w:noProof/>
          <w:sz w:val="28"/>
          <w:szCs w:val="28"/>
        </w:rPr>
        <mc:AlternateContent>
          <mc:Choice Requires="wps">
            <w:drawing>
              <wp:anchor distT="0" distB="0" distL="114300" distR="114300" simplePos="0" relativeHeight="251659264" behindDoc="0" locked="1" layoutInCell="1" allowOverlap="1" wp14:anchorId="3C3A0DC9" wp14:editId="1A2FA37A">
                <wp:simplePos x="0" y="0"/>
                <wp:positionH relativeFrom="page">
                  <wp:posOffset>1177290</wp:posOffset>
                </wp:positionH>
                <wp:positionV relativeFrom="page">
                  <wp:posOffset>7025640</wp:posOffset>
                </wp:positionV>
                <wp:extent cx="4986000" cy="2757600"/>
                <wp:effectExtent l="0" t="0" r="5715" b="0"/>
                <wp:wrapTopAndBottom/>
                <wp:docPr id="23" name="_Titlebox_FrontPage_Move1_A_B_C_"/>
                <wp:cNvGraphicFramePr/>
                <a:graphic xmlns:a="http://schemas.openxmlformats.org/drawingml/2006/main">
                  <a:graphicData uri="http://schemas.microsoft.com/office/word/2010/wordprocessingShape">
                    <wps:wsp>
                      <wps:cNvSpPr txBox="1"/>
                      <wps:spPr>
                        <a:xfrm>
                          <a:off x="0" y="0"/>
                          <a:ext cx="4986000" cy="27576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76E1A249" w14:textId="59442C7F" w:rsidR="00D94A2F" w:rsidRDefault="004543EC" w:rsidP="00D94A2F">
                            <w:pPr>
                              <w:pStyle w:val="Forside-Titel"/>
                            </w:pPr>
                            <w:sdt>
                              <w:sdtPr>
                                <w:alias w:val="Title"/>
                                <w:tag w:val=""/>
                                <w:id w:val="-1559171027"/>
                                <w:dataBinding w:prefixMappings="xmlns:ns0='http://purl.org/dc/elements/1.1/' xmlns:ns1='http://schemas.openxmlformats.org/package/2006/metadata/core-properties' " w:xpath="/ns1:coreProperties[1]/ns0:title[1]" w:storeItemID="{6C3C8BC8-F283-45AE-878A-BAB7291924A1}"/>
                                <w:text/>
                              </w:sdtPr>
                              <w:sdtEndPr/>
                              <w:sdtContent>
                                <w:sdt>
                                  <w:sdtPr>
                                    <w:alias w:val="Title"/>
                                    <w:tag w:val=""/>
                                    <w:id w:val="512656545"/>
                                    <w:dataBinding w:prefixMappings="xmlns:ns0='http://purl.org/dc/elements/1.1/' xmlns:ns1='http://schemas.openxmlformats.org/package/2006/metadata/core-properties' " w:xpath="/ns1:coreProperties[1]/ns0:title[1]" w:storeItemID="{6C3C8BC8-F283-45AE-878A-BAB7291924A1}"/>
                                    <w:text/>
                                  </w:sdtPr>
                                  <w:sdtEndPr/>
                                  <w:sdtContent>
                                    <w:r w:rsidR="00D94A2F">
                                      <w:t>Forældregrupper</w:t>
                                    </w:r>
                                  </w:sdtContent>
                                </w:sdt>
                              </w:sdtContent>
                            </w:sdt>
                          </w:p>
                          <w:p w14:paraId="755AE40C" w14:textId="7B67CA00" w:rsidR="00101E49" w:rsidRPr="00346C57" w:rsidRDefault="004543EC" w:rsidP="00D94A2F">
                            <w:pPr>
                              <w:pStyle w:val="Forside-Titel"/>
                              <w:rPr>
                                <w:b w:val="0"/>
                                <w:bCs/>
                              </w:rPr>
                            </w:pPr>
                            <w:sdt>
                              <w:sdtPr>
                                <w:rPr>
                                  <w:sz w:val="52"/>
                                </w:rPr>
                                <w:alias w:val="Subject"/>
                                <w:tag w:val=""/>
                                <w:id w:val="-140659863"/>
                                <w:dataBinding w:prefixMappings="xmlns:ns0='http://purl.org/dc/elements/1.1/' xmlns:ns1='http://schemas.openxmlformats.org/package/2006/metadata/core-properties' " w:xpath="/ns1:coreProperties[1]/ns0:subject[1]" w:storeItemID="{6C3C8BC8-F283-45AE-878A-BAB7291924A1}"/>
                                <w:text w:multiLine="1"/>
                              </w:sdtPr>
                              <w:sdtEndPr/>
                              <w:sdtContent>
                                <w:r w:rsidR="005A64AB">
                                  <w:rPr>
                                    <w:sz w:val="52"/>
                                  </w:rPr>
                                  <w:t>Døgnafsnit for større børn 7-13 år</w:t>
                                </w:r>
                              </w:sdtContent>
                            </w:sdt>
                          </w:p>
                          <w:p w14:paraId="2F8F4610" w14:textId="754E614E" w:rsidR="00342932" w:rsidRPr="00346C57" w:rsidRDefault="00342932" w:rsidP="008D7160">
                            <w:pPr>
                              <w:pStyle w:val="Forside-Supplerendeforsidetekst"/>
                              <w:rPr>
                                <w:b/>
                                <w:bCs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C3A0DC9" id="_Titlebox_FrontPage_Move1_A_B_C_" o:spid="_x0000_s1027" type="#_x0000_t202" style="position:absolute;margin-left:92.7pt;margin-top:553.2pt;width:392.6pt;height:217.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" filled="f" fillcolor="white [3201]" stroked="f" strokeweight=".5pt">
                <v:textbox style="mso-fit-shape-to-text:t" inset="0,0,0,0">
                  <w:txbxContent>
                    <w:p w14:paraId="76E1A249" w14:textId="59442C7F" w:rsidR="00D94A2F" w:rsidRDefault="004543EC" w:rsidP="00D94A2F">
                      <w:pPr>
                        <w:pStyle w:val="Forside-Titel"/>
                      </w:pPr>
                      <w:sdt>
                        <w:sdtPr>
                          <w:alias w:val="Title"/>
                          <w:tag w:val=""/>
                          <w:id w:val="-1559171027"/>
                          <w:dataBinding w:prefixMappings="xmlns:ns0='http://purl.org/dc/elements/1.1/' xmlns:ns1='http://schemas.openxmlformats.org/package/2006/metadata/core-properties' " w:xpath="/ns1:coreProperties[1]/ns0:title[1]" w:storeItemID="{6C3C8BC8-F283-45AE-878A-BAB7291924A1}"/>
                          <w:text/>
                        </w:sdtPr>
                        <w:sdtEndPr/>
                        <w:sdtContent>
                          <w:sdt>
                            <w:sdtPr>
                              <w:alias w:val="Title"/>
                              <w:tag w:val=""/>
                              <w:id w:val="512656545"/>
                              <w:dataBinding w:prefixMappings="xmlns:ns0='http://purl.org/dc/elements/1.1/' xmlns:ns1='http://schemas.openxmlformats.org/package/2006/metadata/core-properties' " w:xpath="/ns1:coreProperties[1]/ns0:title[1]" w:storeItemID="{6C3C8BC8-F283-45AE-878A-BAB7291924A1}"/>
                              <w:text/>
                            </w:sdtPr>
                            <w:sdtEndPr/>
                            <w:sdtContent>
                              <w:r w:rsidR="00D94A2F">
                                <w:t>Forældregrupper</w:t>
                              </w:r>
                            </w:sdtContent>
                          </w:sdt>
                        </w:sdtContent>
                      </w:sdt>
                    </w:p>
                    <w:p w14:paraId="755AE40C" w14:textId="7B67CA00" w:rsidR="00101E49" w:rsidRPr="00346C57" w:rsidRDefault="004543EC" w:rsidP="00D94A2F">
                      <w:pPr>
                        <w:pStyle w:val="Forside-Titel"/>
                        <w:rPr>
                          <w:b w:val="0"/>
                          <w:bCs/>
                        </w:rPr>
                      </w:pPr>
                      <w:sdt>
                        <w:sdtPr>
                          <w:rPr>
                            <w:sz w:val="52"/>
                          </w:rPr>
                          <w:alias w:val="Subject"/>
                          <w:tag w:val=""/>
                          <w:id w:val="-140659863"/>
                          <w:dataBinding w:prefixMappings="xmlns:ns0='http://purl.org/dc/elements/1.1/' xmlns:ns1='http://schemas.openxmlformats.org/package/2006/metadata/core-properties' " w:xpath="/ns1:coreProperties[1]/ns0:subject[1]" w:storeItemID="{6C3C8BC8-F283-45AE-878A-BAB7291924A1}"/>
                          <w:text w:multiLine="1"/>
                        </w:sdtPr>
                        <w:sdtEndPr/>
                        <w:sdtContent>
                          <w:r w:rsidR="005A64AB">
                            <w:rPr>
                              <w:sz w:val="52"/>
                            </w:rPr>
                            <w:t>Døgnafsnit for større børn 7-13 år</w:t>
                          </w:r>
                        </w:sdtContent>
                      </w:sdt>
                    </w:p>
                    <w:p w14:paraId="2F8F4610" w14:textId="754E614E" w:rsidR="00342932" w:rsidRPr="00346C57" w:rsidRDefault="00342932" w:rsidP="008D7160">
                      <w:pPr>
                        <w:pStyle w:val="Forside-Supplerendeforsidetekst"/>
                        <w:rPr>
                          <w:b/>
                          <w:bCs w:val="0"/>
                        </w:rPr>
                      </w:pPr>
                    </w:p>
                  </w:txbxContent>
                </v:textbox>
                <w10:wrap type="topAndBottom" anchorx="page" anchory="page"/>
                <w10:anchorlock/>
              </v:shape>
            </w:pict>
          </mc:Fallback>
        </mc:AlternateContent>
      </w:r>
    </w:p>
    <w:p w14:paraId="3EED0C13" w14:textId="6218BA31" w:rsidR="00C4255B" w:rsidRPr="00346C57" w:rsidRDefault="00D94A2F" w:rsidP="000E4397">
      <w:pPr>
        <w:rPr>
          <w:sz w:val="28"/>
          <w:szCs w:val="28"/>
        </w:rPr>
        <w:sectPr w:rsidR="00C4255B" w:rsidRPr="00346C57" w:rsidSect="00722F88">
          <w:headerReference w:type="default" r:id="rId10"/>
          <w:footerReference w:type="even" r:id="rId11"/>
          <w:headerReference w:type="first" r:id="rId12"/>
          <w:pgSz w:w="11906" w:h="16838" w:code="9"/>
          <w:pgMar w:top="2245" w:right="1525" w:bottom="755" w:left="1525" w:header="437" w:footer="369" w:gutter="0"/>
          <w:cols w:space="720"/>
          <w:docGrid w:linePitch="360"/>
        </w:sectPr>
      </w:pPr>
      <w:r>
        <w:rPr>
          <w:noProof/>
        </w:rPr>
        <w:drawing>
          <wp:anchor distT="0" distB="0" distL="114300" distR="114300" simplePos="0" relativeHeight="251671552" behindDoc="0" locked="0" layoutInCell="1" allowOverlap="1" wp14:anchorId="6A14F685" wp14:editId="13699A94">
            <wp:simplePos x="0" y="0"/>
            <wp:positionH relativeFrom="column">
              <wp:posOffset>336550</wp:posOffset>
            </wp:positionH>
            <wp:positionV relativeFrom="paragraph">
              <wp:posOffset>1079499</wp:posOffset>
            </wp:positionV>
            <wp:extent cx="5048250" cy="2136361"/>
            <wp:effectExtent l="0" t="0" r="0" b="0"/>
            <wp:wrapNone/>
            <wp:docPr id="186083257" name="Billede 1" descr="Forældregruppe Arkiv - Den Specialpædagogiske Dagbehandlingsinstitution  Sput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ældregruppe Arkiv - Den Specialpædagogiske Dagbehandlingsinstitution  Sputni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0664" cy="2141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B58C03" w14:textId="77777777" w:rsidR="0066531B" w:rsidRPr="00FD7372" w:rsidRDefault="0066531B" w:rsidP="0066531B">
      <w:pPr>
        <w:pStyle w:val="Overskrift1"/>
      </w:pPr>
      <w:r>
        <w:lastRenderedPageBreak/>
        <w:t>På B201 har vi forældregrupper</w:t>
      </w:r>
    </w:p>
    <w:p w14:paraId="140BE0C3" w14:textId="77777777" w:rsidR="00D94A2F" w:rsidRPr="00C0423A" w:rsidRDefault="00D94A2F" w:rsidP="00D94A2F">
      <w:pPr>
        <w:pStyle w:val="Overskrift2"/>
        <w:rPr>
          <w:szCs w:val="36"/>
        </w:rPr>
      </w:pPr>
      <w:r w:rsidRPr="00C0423A">
        <w:rPr>
          <w:szCs w:val="36"/>
        </w:rPr>
        <w:t>Formål</w:t>
      </w:r>
    </w:p>
    <w:p w14:paraId="26BA4B0B" w14:textId="77777777" w:rsidR="00D94A2F" w:rsidRPr="00C0423A" w:rsidRDefault="00D94A2F" w:rsidP="00D94A2F">
      <w:pPr>
        <w:pStyle w:val="Overskrift3"/>
        <w:spacing w:line="360" w:lineRule="auto"/>
        <w:rPr>
          <w:sz w:val="36"/>
          <w:szCs w:val="36"/>
        </w:rPr>
      </w:pPr>
      <w:r w:rsidRPr="00C0423A">
        <w:rPr>
          <w:b w:val="0"/>
          <w:bCs w:val="0"/>
          <w:sz w:val="36"/>
          <w:szCs w:val="36"/>
        </w:rPr>
        <w:t>Formålet</w:t>
      </w:r>
      <w:r w:rsidRPr="00C0423A">
        <w:rPr>
          <w:sz w:val="36"/>
          <w:szCs w:val="36"/>
        </w:rPr>
        <w:t xml:space="preserve"> </w:t>
      </w:r>
      <w:r w:rsidRPr="00C0423A">
        <w:rPr>
          <w:b w:val="0"/>
          <w:bCs w:val="0"/>
          <w:sz w:val="36"/>
          <w:szCs w:val="36"/>
        </w:rPr>
        <w:t>med gruppen er at skabe et rum for jer, hvor der er fokus på at formidle viden indenfor forskellige områder, der knytter sig til at være indlagt på B201 og det at have et barn med en psykisk sårbarhed. Vi håber at kunne bidrage med viden, der kan støtte jer i den situation I befinder jer i. Desuden ønsker vi, at der i gruppen skal være rum for at tale med hinanden og med personalet om de tanker man gør sig med udgangspunkt i dagens oplæg.</w:t>
      </w:r>
      <w:r w:rsidRPr="00C0423A">
        <w:rPr>
          <w:sz w:val="36"/>
          <w:szCs w:val="36"/>
        </w:rPr>
        <w:t xml:space="preserve"> </w:t>
      </w:r>
    </w:p>
    <w:p w14:paraId="53DDB34C" w14:textId="77777777" w:rsidR="00D94A2F" w:rsidRPr="00C0423A" w:rsidRDefault="00D94A2F" w:rsidP="00D94A2F">
      <w:pPr>
        <w:rPr>
          <w:rFonts w:ascii="Mari Office" w:hAnsi="Mari Office"/>
          <w:sz w:val="36"/>
          <w:szCs w:val="36"/>
        </w:rPr>
      </w:pPr>
    </w:p>
    <w:p w14:paraId="7B343D54" w14:textId="77777777" w:rsidR="00D94A2F" w:rsidRPr="00C0423A" w:rsidRDefault="00D94A2F" w:rsidP="00D94A2F">
      <w:pPr>
        <w:pStyle w:val="Overskrift2"/>
        <w:rPr>
          <w:szCs w:val="36"/>
        </w:rPr>
      </w:pPr>
      <w:r w:rsidRPr="00C0423A">
        <w:rPr>
          <w:szCs w:val="36"/>
        </w:rPr>
        <w:t>Struktur</w:t>
      </w:r>
    </w:p>
    <w:p w14:paraId="1E21ADBD" w14:textId="77777777" w:rsidR="00D94A2F" w:rsidRPr="00C0423A" w:rsidRDefault="00D94A2F" w:rsidP="00D94A2F">
      <w:pPr>
        <w:spacing w:line="360" w:lineRule="auto"/>
        <w:rPr>
          <w:rFonts w:ascii="Mari Office" w:hAnsi="Mari Office"/>
          <w:sz w:val="36"/>
          <w:szCs w:val="36"/>
        </w:rPr>
      </w:pPr>
      <w:r w:rsidRPr="00C0423A">
        <w:rPr>
          <w:rFonts w:ascii="Mari Office" w:hAnsi="Mari Office"/>
          <w:sz w:val="36"/>
          <w:szCs w:val="36"/>
        </w:rPr>
        <w:t xml:space="preserve">Forældregruppen indledes med en præsentationsrunde, hvor man siger sit navn. Herefter er der et fagligt oplæg fra personalet på B201. Efterfølgende er der mulighed for drøftelse og dialog ud fra de tanker og refleksioner, der måtte opstå på baggrund af oplægget. Til forældregrupperne deltager forældre, et faciliterende personale, en forældrementor og undervisere. I gruppen er det vigtigt, at alle føler sig velkomne og at vi sammen skaber et trygt rum. Der er tavshedspligt i gruppen. Det er helt okay at være med </w:t>
      </w:r>
      <w:r w:rsidRPr="00C0423A">
        <w:rPr>
          <w:rFonts w:ascii="Mari Office" w:hAnsi="Mari Office"/>
          <w:sz w:val="36"/>
          <w:szCs w:val="36"/>
        </w:rPr>
        <w:lastRenderedPageBreak/>
        <w:t>for at lytte og lære, man må dele i det omfang man selv ønsker.</w:t>
      </w:r>
    </w:p>
    <w:p w14:paraId="7E621085" w14:textId="77777777" w:rsidR="0066531B" w:rsidRPr="00C0423A" w:rsidRDefault="0066531B" w:rsidP="00D94A2F">
      <w:pPr>
        <w:pStyle w:val="Overskrift2"/>
        <w:rPr>
          <w:szCs w:val="36"/>
        </w:rPr>
      </w:pPr>
    </w:p>
    <w:p w14:paraId="0D12E6A2" w14:textId="71B9C25B" w:rsidR="00D94A2F" w:rsidRPr="00C0423A" w:rsidRDefault="00D94A2F" w:rsidP="00D94A2F">
      <w:pPr>
        <w:pStyle w:val="Overskrift2"/>
        <w:rPr>
          <w:szCs w:val="36"/>
        </w:rPr>
      </w:pPr>
      <w:r w:rsidRPr="00C0423A">
        <w:rPr>
          <w:szCs w:val="36"/>
        </w:rPr>
        <w:t>Praktisk</w:t>
      </w:r>
    </w:p>
    <w:p w14:paraId="29268675" w14:textId="77777777" w:rsidR="00D94A2F" w:rsidRPr="00C0423A" w:rsidRDefault="00D94A2F" w:rsidP="00D94A2F">
      <w:pPr>
        <w:spacing w:line="360" w:lineRule="auto"/>
        <w:rPr>
          <w:rFonts w:ascii="Mari Office" w:hAnsi="Mari Office"/>
          <w:sz w:val="36"/>
          <w:szCs w:val="36"/>
        </w:rPr>
      </w:pPr>
      <w:r w:rsidRPr="00C0423A">
        <w:rPr>
          <w:rFonts w:ascii="Mari Office" w:hAnsi="Mari Office"/>
          <w:sz w:val="36"/>
          <w:szCs w:val="36"/>
        </w:rPr>
        <w:t>Gruppen mødes ca. hver anden uge (uden for ferier, se årshjul) fra kl. 10.00-11.45. Alle forældre er velkomne, uanset om man er medindlagt eller ej. Gruppen afholdes i et konferencerum tæt på afdelingen. Under indlæggelsen vil personalet på B201 støtte jeres barn imens gruppen afholdes – i hvilket omfang aftales med personalet. Der vil blive serveret kaffe, te og lidt sødt. Afslutningsvist uddeles et lille spørgeskema for at evaluere dagens forældregruppe.</w:t>
      </w:r>
    </w:p>
    <w:p w14:paraId="4600F36C" w14:textId="77777777" w:rsidR="00D94A2F" w:rsidRPr="00C0423A" w:rsidRDefault="00D94A2F" w:rsidP="00D94A2F">
      <w:pPr>
        <w:rPr>
          <w:rFonts w:ascii="Mari Office" w:hAnsi="Mari Office"/>
          <w:sz w:val="36"/>
          <w:szCs w:val="36"/>
        </w:rPr>
      </w:pPr>
    </w:p>
    <w:p w14:paraId="2D874390" w14:textId="77777777" w:rsidR="00D94A2F" w:rsidRPr="00C0423A" w:rsidRDefault="00D94A2F" w:rsidP="00D94A2F">
      <w:pPr>
        <w:pStyle w:val="Bagside-Overskrift"/>
        <w:jc w:val="center"/>
        <w:rPr>
          <w:szCs w:val="36"/>
        </w:rPr>
      </w:pPr>
    </w:p>
    <w:p w14:paraId="3937B02C" w14:textId="77777777" w:rsidR="00D94A2F" w:rsidRPr="00C0423A" w:rsidRDefault="00D94A2F" w:rsidP="00D94A2F">
      <w:pPr>
        <w:pStyle w:val="Bagside-Overskrift"/>
        <w:jc w:val="center"/>
        <w:rPr>
          <w:szCs w:val="36"/>
        </w:rPr>
      </w:pPr>
    </w:p>
    <w:p w14:paraId="286E5F0E" w14:textId="77777777" w:rsidR="00D94A2F" w:rsidRPr="00C0423A" w:rsidRDefault="00D94A2F" w:rsidP="00D94A2F">
      <w:pPr>
        <w:pStyle w:val="Bagside-Overskrift"/>
        <w:jc w:val="center"/>
        <w:rPr>
          <w:szCs w:val="36"/>
        </w:rPr>
      </w:pPr>
    </w:p>
    <w:p w14:paraId="2D41521C" w14:textId="77777777" w:rsidR="00D94A2F" w:rsidRPr="00C0423A" w:rsidRDefault="00D94A2F" w:rsidP="00D94A2F">
      <w:pPr>
        <w:pStyle w:val="Bagside-Overskrift"/>
        <w:jc w:val="center"/>
        <w:rPr>
          <w:szCs w:val="36"/>
        </w:rPr>
      </w:pPr>
      <w:r w:rsidRPr="00C0423A">
        <w:rPr>
          <w:szCs w:val="36"/>
        </w:rPr>
        <w:t>Vi håber at se dig i gruppen</w:t>
      </w:r>
    </w:p>
    <w:p w14:paraId="3DF7D496" w14:textId="77777777" w:rsidR="00D94A2F" w:rsidRPr="00C0423A" w:rsidRDefault="00D94A2F" w:rsidP="00D94A2F">
      <w:pPr>
        <w:pStyle w:val="Bagside-tekst"/>
        <w:jc w:val="center"/>
        <w:rPr>
          <w:rFonts w:ascii="Mari Office" w:hAnsi="Mari Office"/>
          <w:sz w:val="36"/>
          <w:szCs w:val="36"/>
        </w:rPr>
      </w:pPr>
      <w:r w:rsidRPr="00C0423A">
        <w:rPr>
          <w:rFonts w:ascii="Mari Office" w:hAnsi="Mari Office"/>
          <w:sz w:val="36"/>
          <w:szCs w:val="36"/>
        </w:rPr>
        <w:t>Med venlig hilsen</w:t>
      </w:r>
    </w:p>
    <w:p w14:paraId="67A36537" w14:textId="77777777" w:rsidR="00D94A2F" w:rsidRPr="00C0423A" w:rsidRDefault="00D94A2F" w:rsidP="00D94A2F">
      <w:pPr>
        <w:pStyle w:val="Bagside-tekst"/>
        <w:jc w:val="center"/>
        <w:rPr>
          <w:rFonts w:ascii="Mari Office" w:hAnsi="Mari Office"/>
          <w:sz w:val="36"/>
          <w:szCs w:val="36"/>
        </w:rPr>
      </w:pPr>
      <w:r w:rsidRPr="00C0423A">
        <w:rPr>
          <w:rFonts w:ascii="Mari Office" w:hAnsi="Mari Office"/>
          <w:sz w:val="36"/>
          <w:szCs w:val="36"/>
        </w:rPr>
        <w:t>Personalet på B201</w:t>
      </w:r>
    </w:p>
    <w:p w14:paraId="026EF050" w14:textId="77777777" w:rsidR="00D94A2F" w:rsidRPr="00D94A2F" w:rsidRDefault="00D94A2F" w:rsidP="00D94A2F">
      <w:pPr>
        <w:rPr>
          <w:rFonts w:ascii="Mari Office" w:hAnsi="Mari Office"/>
          <w:sz w:val="28"/>
          <w:szCs w:val="28"/>
        </w:rPr>
      </w:pPr>
    </w:p>
    <w:p w14:paraId="7505CDCE" w14:textId="77777777" w:rsidR="00D94A2F" w:rsidRPr="00D94A2F" w:rsidRDefault="00D94A2F" w:rsidP="00D94A2F">
      <w:pPr>
        <w:rPr>
          <w:rFonts w:ascii="Mari Office" w:hAnsi="Mari Office"/>
          <w:b/>
          <w:bCs/>
          <w:i/>
          <w:iCs/>
          <w:sz w:val="28"/>
          <w:szCs w:val="28"/>
        </w:rPr>
      </w:pPr>
    </w:p>
    <w:p w14:paraId="7AB54023" w14:textId="77777777" w:rsidR="00D94A2F" w:rsidRPr="00D94A2F" w:rsidRDefault="00D94A2F" w:rsidP="00D94A2F">
      <w:pPr>
        <w:rPr>
          <w:rFonts w:ascii="Mari Office" w:hAnsi="Mari Office"/>
          <w:b/>
          <w:bCs/>
          <w:i/>
          <w:iCs/>
          <w:sz w:val="28"/>
          <w:szCs w:val="28"/>
        </w:rPr>
      </w:pPr>
    </w:p>
    <w:p w14:paraId="166A69A4" w14:textId="77777777" w:rsidR="00D94A2F" w:rsidRPr="00D94A2F" w:rsidRDefault="00D94A2F" w:rsidP="00D94A2F">
      <w:pPr>
        <w:rPr>
          <w:rFonts w:ascii="Mari Office" w:hAnsi="Mari Office"/>
          <w:b/>
          <w:bCs/>
          <w:i/>
          <w:iCs/>
          <w:sz w:val="28"/>
          <w:szCs w:val="28"/>
        </w:rPr>
      </w:pPr>
    </w:p>
    <w:p w14:paraId="0B6373DA" w14:textId="77777777" w:rsidR="00D94A2F" w:rsidRPr="00D94A2F" w:rsidRDefault="00D94A2F" w:rsidP="00D94A2F">
      <w:pPr>
        <w:jc w:val="center"/>
        <w:rPr>
          <w:rFonts w:ascii="Mari Office" w:hAnsi="Mari Office"/>
          <w:b/>
          <w:bCs/>
          <w:i/>
          <w:iCs/>
          <w:sz w:val="28"/>
          <w:szCs w:val="28"/>
        </w:rPr>
      </w:pPr>
      <w:r w:rsidRPr="00D94A2F">
        <w:rPr>
          <w:rFonts w:ascii="Mari Office" w:hAnsi="Mari Office"/>
          <w:b/>
          <w:bCs/>
          <w:i/>
          <w:iCs/>
          <w:sz w:val="28"/>
          <w:szCs w:val="28"/>
        </w:rPr>
        <w:t>Scan koden og se hvornår der er forældregruppe</w:t>
      </w:r>
    </w:p>
    <w:p w14:paraId="01601950" w14:textId="77777777" w:rsidR="00D94A2F" w:rsidRDefault="00D94A2F" w:rsidP="00D94A2F">
      <w:pPr>
        <w:spacing w:line="280" w:lineRule="exact"/>
      </w:pPr>
      <w:r>
        <w:rPr>
          <w:noProof/>
        </w:rPr>
        <w:drawing>
          <wp:anchor distT="0" distB="0" distL="114300" distR="114300" simplePos="0" relativeHeight="251673600" behindDoc="0" locked="0" layoutInCell="1" allowOverlap="1" wp14:anchorId="5EB7BE7E" wp14:editId="4C1D202A">
            <wp:simplePos x="0" y="0"/>
            <wp:positionH relativeFrom="margin">
              <wp:align>center</wp:align>
            </wp:positionH>
            <wp:positionV relativeFrom="paragraph">
              <wp:posOffset>223520</wp:posOffset>
            </wp:positionV>
            <wp:extent cx="933450" cy="933450"/>
            <wp:effectExtent l="0" t="0" r="0" b="0"/>
            <wp:wrapNone/>
            <wp:docPr id="5899723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72362" name="Grafik 589972362"/>
                    <pic:cNvPicPr/>
                  </pic:nvPicPr>
                  <pic:blipFill>
                    <a:blip r:embed="rId14">
                      <a:extLst>
                        <a:ext uri="{96DAC541-7B7A-43D3-8B79-37D633B846F1}">
                          <asvg:svgBlip xmlns:asvg="http://schemas.microsoft.com/office/drawing/2016/SVG/main" r:embed="rId15"/>
                        </a:ext>
                      </a:extLst>
                    </a:blip>
                    <a:stretch>
                      <a:fillRect/>
                    </a:stretch>
                  </pic:blipFill>
                  <pic:spPr>
                    <a:xfrm>
                      <a:off x="0" y="0"/>
                      <a:ext cx="933450" cy="933450"/>
                    </a:xfrm>
                    <a:prstGeom prst="rect">
                      <a:avLst/>
                    </a:prstGeom>
                  </pic:spPr>
                </pic:pic>
              </a:graphicData>
            </a:graphic>
            <wp14:sizeRelH relativeFrom="margin">
              <wp14:pctWidth>0</wp14:pctWidth>
            </wp14:sizeRelH>
            <wp14:sizeRelV relativeFrom="margin">
              <wp14:pctHeight>0</wp14:pctHeight>
            </wp14:sizeRelV>
          </wp:anchor>
        </w:drawing>
      </w:r>
      <w:r>
        <w:br w:type="page"/>
      </w:r>
    </w:p>
    <w:sdt>
      <w:sdtPr>
        <w:alias w:val="Virksomhed"/>
        <w:tag w:val="{&quot;templafy&quot;:{&quot;id&quot;:&quot;c9670610-e938-440f-9886-1175a4bbe9f6&quot;}}"/>
        <w:id w:val="235443021"/>
      </w:sdtPr>
      <w:sdtEndPr/>
      <w:sdtContent>
        <w:p w14:paraId="2F6F301F" w14:textId="2E8B6401" w:rsidR="00D94A2F" w:rsidRDefault="00D94A2F" w:rsidP="00D94A2F">
          <w:pPr>
            <w:pStyle w:val="Forside-Afsender"/>
          </w:pPr>
          <w:r>
            <w:t>Region Hovedstaden</w:t>
          </w:r>
        </w:p>
      </w:sdtContent>
    </w:sdt>
    <w:sdt>
      <w:sdtPr>
        <w:rPr>
          <w:sz w:val="16"/>
        </w:rPr>
        <w:tag w:val="{&quot;templafy&quot;:{&quot;id&quot;:&quot;44d7dba1-297a-4c28-826c-237620d65350&quot;}}"/>
        <w:id w:val="1535318363"/>
      </w:sdtPr>
      <w:sdtEndPr>
        <w:rPr>
          <w:sz w:val="32"/>
        </w:rPr>
      </w:sdtEndPr>
      <w:sdtContent>
        <w:p w14:paraId="5795D998" w14:textId="37AEFD59" w:rsidR="00D94A2F" w:rsidRPr="00E84D6C" w:rsidRDefault="004543EC" w:rsidP="00D94A2F">
          <w:pPr>
            <w:pStyle w:val="Forside-Afdeling"/>
          </w:pPr>
          <w:sdt>
            <w:sdtPr>
              <w:alias w:val="Center"/>
              <w:tag w:val="{&quot;templafy&quot;:{&quot;id&quot;:&quot;6c1148c0-c53c-4d65-b829-d6694d871f1b&quot;}}"/>
              <w:id w:val="-19315052"/>
            </w:sdtPr>
            <w:sdtEndPr/>
            <w:sdtContent>
              <w:r w:rsidR="00D94A2F">
                <w:t>Børne- og Ungdomspsykiatrisk Center</w:t>
              </w:r>
              <w:r w:rsidR="00460A0E">
                <w:t xml:space="preserve"> Glostrup</w:t>
              </w:r>
            </w:sdtContent>
          </w:sdt>
        </w:p>
        <w:tbl>
          <w:tblPr>
            <w:tblStyle w:val="Blank"/>
            <w:tblpPr w:leftFromText="141" w:rightFromText="141" w:vertAnchor="text" w:horzAnchor="margin" w:tblpY="596"/>
            <w:tblW w:w="5000" w:type="pct"/>
            <w:tblLook w:val="04A0" w:firstRow="1" w:lastRow="0" w:firstColumn="1" w:lastColumn="0" w:noHBand="0" w:noVBand="1"/>
          </w:tblPr>
          <w:tblGrid>
            <w:gridCol w:w="8856"/>
          </w:tblGrid>
          <w:tr w:rsidR="009F4DCC" w14:paraId="19AAE5DA" w14:textId="77777777" w:rsidTr="009F4DCC">
            <w:trPr>
              <w:trHeight w:hRule="exact" w:val="1702"/>
            </w:trPr>
            <w:tc>
              <w:tcPr>
                <w:tcW w:w="8856" w:type="dxa"/>
              </w:tcPr>
              <w:sdt>
                <w:sdtPr>
                  <w:alias w:val="Forside titel"/>
                  <w:tag w:val="Forside titel"/>
                  <w:id w:val="399100354"/>
                  <w:placeholder>
                    <w:docPart w:val="7255607FFB3541B3B7078850712B39AE"/>
                  </w:placeholder>
                </w:sdtPr>
                <w:sdtEndPr/>
                <w:sdtContent>
                  <w:p w14:paraId="2EB5CABB" w14:textId="77777777" w:rsidR="009F4DCC" w:rsidRDefault="009F4DCC" w:rsidP="009F4DCC">
                    <w:pPr>
                      <w:pStyle w:val="Forside-Titel"/>
                      <w:jc w:val="center"/>
                    </w:pPr>
                    <w:r>
                      <w:t>Forældregruppe</w:t>
                    </w:r>
                  </w:p>
                </w:sdtContent>
              </w:sdt>
              <w:sdt>
                <w:sdtPr>
                  <w:rPr>
                    <w:rFonts w:ascii="Mari Office Book" w:hAnsi="Mari Office Book"/>
                    <w:bCs w:val="0"/>
                    <w:color w:val="333333"/>
                    <w:kern w:val="0"/>
                    <w:sz w:val="22"/>
                    <w:szCs w:val="22"/>
                  </w:rPr>
                  <w:alias w:val="Forside titel"/>
                  <w:tag w:val="Forside titel"/>
                  <w:id w:val="2038852766"/>
                  <w:placeholder>
                    <w:docPart w:val="238272EA875E4A95A5235197A66E016F"/>
                  </w:placeholder>
                </w:sdtPr>
                <w:sdtEndPr>
                  <w:rPr>
                    <w:rFonts w:ascii="Mari Office" w:hAnsi="Mari Office"/>
                  </w:rPr>
                </w:sdtEndPr>
                <w:sdtContent>
                  <w:p w14:paraId="0F2F3676" w14:textId="77777777" w:rsidR="009F4DCC" w:rsidRDefault="009F4DCC" w:rsidP="009F4DCC">
                    <w:pPr>
                      <w:pStyle w:val="Forside-Undertitel"/>
                      <w:jc w:val="center"/>
                    </w:pPr>
                    <w:r>
                      <w:t>Årshjul 2026</w:t>
                    </w:r>
                  </w:p>
                  <w:p w14:paraId="21490E22" w14:textId="77777777" w:rsidR="009F4DCC" w:rsidRDefault="009F4DCC" w:rsidP="009F4DCC">
                    <w:pPr>
                      <w:jc w:val="center"/>
                    </w:pPr>
                  </w:p>
                  <w:p w14:paraId="0AAFE9D9" w14:textId="77777777" w:rsidR="009F4DCC" w:rsidRPr="00F33E70" w:rsidRDefault="004543EC" w:rsidP="009F4DCC">
                    <w:pPr>
                      <w:jc w:val="center"/>
                    </w:pPr>
                  </w:p>
                </w:sdtContent>
              </w:sdt>
            </w:tc>
          </w:tr>
        </w:tbl>
        <w:p w14:paraId="2AC98F3C" w14:textId="77777777" w:rsidR="00D94A2F" w:rsidRPr="00FC763A" w:rsidRDefault="004543EC" w:rsidP="00D94A2F">
          <w:pPr>
            <w:pStyle w:val="Forside-Afdeling"/>
          </w:pPr>
        </w:p>
      </w:sdtContent>
    </w:sdt>
    <w:sdt>
      <w:sdtPr>
        <w:rPr>
          <w:vanish/>
          <w:sz w:val="16"/>
        </w:rPr>
        <w:tag w:val="{&quot;templafy&quot;:{&quot;id&quot;:&quot;5f80d9e6-fd84-472f-a520-b2bd8a4eb1f8&quot;}}"/>
        <w:id w:val="-522785739"/>
      </w:sdtPr>
      <w:sdtEndPr>
        <w:rPr>
          <w:sz w:val="48"/>
        </w:rPr>
      </w:sdtEndPr>
      <w:sdtContent>
        <w:p w14:paraId="298EB0D9" w14:textId="77777777" w:rsidR="00D94A2F" w:rsidRPr="00346C57" w:rsidRDefault="004543EC" w:rsidP="00D94A2F">
          <w:pPr>
            <w:pStyle w:val="Overskrift1"/>
            <w:rPr>
              <w:sz w:val="28"/>
              <w:szCs w:val="28"/>
            </w:rPr>
          </w:pPr>
          <w:sdt>
            <w:sdtPr>
              <w:rPr>
                <w:vanish/>
              </w:rPr>
              <w:alias w:val="Afdeling/Klinik"/>
              <w:tag w:val="{&quot;templafy&quot;:{&quot;id&quot;:&quot;dfe828f3-5a54-4e06-97e9-e0e93322caac&quot;}}"/>
              <w:id w:val="250474923"/>
            </w:sdtPr>
            <w:sdtEndPr/>
            <w:sdtContent>
              <w:r w:rsidR="00D94A2F">
                <w:rPr>
                  <w:vanish/>
                </w:rPr>
                <w:t xml:space="preserve"> </w:t>
              </w:r>
            </w:sdtContent>
          </w:sdt>
        </w:p>
      </w:sdtContent>
    </w:sdt>
    <w:tbl>
      <w:tblPr>
        <w:tblStyle w:val="Tabel-Gitter"/>
        <w:tblW w:w="0" w:type="auto"/>
        <w:tblLook w:val="04A0" w:firstRow="1" w:lastRow="0" w:firstColumn="1" w:lastColumn="0" w:noHBand="0" w:noVBand="1"/>
      </w:tblPr>
      <w:tblGrid>
        <w:gridCol w:w="1665"/>
        <w:gridCol w:w="5529"/>
        <w:gridCol w:w="1652"/>
      </w:tblGrid>
      <w:tr w:rsidR="00D94A2F" w:rsidRPr="00460A0E" w14:paraId="68A338CC" w14:textId="77777777" w:rsidTr="004543EC">
        <w:tc>
          <w:tcPr>
            <w:tcW w:w="1665" w:type="dxa"/>
            <w:shd w:val="clear" w:color="auto" w:fill="93D4F5" w:themeFill="accent3" w:themeFillTint="99"/>
          </w:tcPr>
          <w:p w14:paraId="16BDCB7F" w14:textId="77777777" w:rsidR="00D94A2F" w:rsidRPr="00460A0E" w:rsidRDefault="00D94A2F" w:rsidP="00DC0C3E">
            <w:pPr>
              <w:jc w:val="center"/>
              <w:rPr>
                <w:sz w:val="22"/>
                <w:szCs w:val="28"/>
              </w:rPr>
            </w:pPr>
          </w:p>
          <w:p w14:paraId="45395CA4" w14:textId="0CC2582F" w:rsidR="00D94A2F" w:rsidRPr="00460A0E" w:rsidRDefault="00D94A2F" w:rsidP="00DC0C3E">
            <w:pPr>
              <w:jc w:val="center"/>
              <w:rPr>
                <w:sz w:val="22"/>
                <w:szCs w:val="28"/>
              </w:rPr>
            </w:pPr>
            <w:r w:rsidRPr="00460A0E">
              <w:rPr>
                <w:sz w:val="22"/>
                <w:szCs w:val="28"/>
              </w:rPr>
              <w:t>Dato</w:t>
            </w:r>
          </w:p>
        </w:tc>
        <w:tc>
          <w:tcPr>
            <w:tcW w:w="5529" w:type="dxa"/>
            <w:shd w:val="clear" w:color="auto" w:fill="93D4F5" w:themeFill="accent3" w:themeFillTint="99"/>
          </w:tcPr>
          <w:p w14:paraId="44A3C7A9" w14:textId="77777777" w:rsidR="00D94A2F" w:rsidRPr="00460A0E" w:rsidRDefault="00D94A2F" w:rsidP="00DC0C3E">
            <w:pPr>
              <w:jc w:val="center"/>
              <w:rPr>
                <w:sz w:val="22"/>
                <w:szCs w:val="28"/>
              </w:rPr>
            </w:pPr>
            <w:r w:rsidRPr="00460A0E">
              <w:rPr>
                <w:sz w:val="22"/>
                <w:szCs w:val="28"/>
              </w:rPr>
              <w:t>Emne</w:t>
            </w:r>
          </w:p>
        </w:tc>
        <w:tc>
          <w:tcPr>
            <w:tcW w:w="1652" w:type="dxa"/>
            <w:shd w:val="clear" w:color="auto" w:fill="93D4F5" w:themeFill="accent3" w:themeFillTint="99"/>
          </w:tcPr>
          <w:p w14:paraId="5A2F6E31" w14:textId="77777777" w:rsidR="00D94A2F" w:rsidRPr="00460A0E" w:rsidRDefault="00D94A2F" w:rsidP="00DC0C3E">
            <w:pPr>
              <w:jc w:val="center"/>
              <w:rPr>
                <w:sz w:val="22"/>
                <w:szCs w:val="28"/>
              </w:rPr>
            </w:pPr>
            <w:r w:rsidRPr="00460A0E">
              <w:rPr>
                <w:sz w:val="22"/>
                <w:szCs w:val="28"/>
              </w:rPr>
              <w:t>Tidspunkt</w:t>
            </w:r>
          </w:p>
        </w:tc>
      </w:tr>
      <w:tr w:rsidR="004543EC" w:rsidRPr="00460A0E" w14:paraId="6675F168" w14:textId="77777777" w:rsidTr="004543EC">
        <w:tc>
          <w:tcPr>
            <w:tcW w:w="1665" w:type="dxa"/>
          </w:tcPr>
          <w:p w14:paraId="58C6D2A2" w14:textId="3618568E" w:rsidR="004543EC" w:rsidRPr="004543EC" w:rsidRDefault="004543EC" w:rsidP="004543EC">
            <w:pPr>
              <w:jc w:val="center"/>
              <w:rPr>
                <w:sz w:val="22"/>
              </w:rPr>
            </w:pPr>
            <w:r w:rsidRPr="004543EC">
              <w:rPr>
                <w:sz w:val="22"/>
              </w:rPr>
              <w:t>24</w:t>
            </w:r>
            <w:r w:rsidRPr="004543EC">
              <w:rPr>
                <w:sz w:val="22"/>
              </w:rPr>
              <w:t>.0</w:t>
            </w:r>
            <w:r w:rsidRPr="004543EC">
              <w:rPr>
                <w:sz w:val="22"/>
              </w:rPr>
              <w:t>9</w:t>
            </w:r>
          </w:p>
        </w:tc>
        <w:tc>
          <w:tcPr>
            <w:tcW w:w="5529" w:type="dxa"/>
          </w:tcPr>
          <w:p w14:paraId="27C4E03D" w14:textId="46619948" w:rsidR="004543EC" w:rsidRPr="004543EC" w:rsidRDefault="004543EC" w:rsidP="004543EC">
            <w:pPr>
              <w:rPr>
                <w:sz w:val="22"/>
              </w:rPr>
            </w:pPr>
            <w:r w:rsidRPr="004543EC">
              <w:rPr>
                <w:sz w:val="22"/>
              </w:rPr>
              <w:t>Miljøterapi</w:t>
            </w:r>
          </w:p>
        </w:tc>
        <w:tc>
          <w:tcPr>
            <w:tcW w:w="1652" w:type="dxa"/>
          </w:tcPr>
          <w:p w14:paraId="46DB4F17" w14:textId="77777777" w:rsidR="004543EC" w:rsidRPr="004543EC" w:rsidRDefault="004543EC" w:rsidP="004543EC">
            <w:pPr>
              <w:jc w:val="center"/>
              <w:rPr>
                <w:sz w:val="22"/>
              </w:rPr>
            </w:pPr>
            <w:r w:rsidRPr="004543EC">
              <w:rPr>
                <w:sz w:val="22"/>
              </w:rPr>
              <w:t>10.00-11.45</w:t>
            </w:r>
          </w:p>
        </w:tc>
      </w:tr>
      <w:tr w:rsidR="004543EC" w:rsidRPr="00460A0E" w14:paraId="7C7DD781" w14:textId="77777777" w:rsidTr="004543EC">
        <w:tc>
          <w:tcPr>
            <w:tcW w:w="1665" w:type="dxa"/>
          </w:tcPr>
          <w:p w14:paraId="55BB0AA2" w14:textId="6343DA08" w:rsidR="004543EC" w:rsidRPr="004543EC" w:rsidRDefault="004543EC" w:rsidP="004543EC">
            <w:pPr>
              <w:jc w:val="center"/>
              <w:rPr>
                <w:sz w:val="22"/>
              </w:rPr>
            </w:pPr>
            <w:r w:rsidRPr="004543EC">
              <w:rPr>
                <w:sz w:val="22"/>
              </w:rPr>
              <w:t>0</w:t>
            </w:r>
            <w:r w:rsidRPr="004543EC">
              <w:rPr>
                <w:sz w:val="22"/>
              </w:rPr>
              <w:t>8</w:t>
            </w:r>
            <w:r w:rsidRPr="004543EC">
              <w:rPr>
                <w:sz w:val="22"/>
              </w:rPr>
              <w:t>.</w:t>
            </w:r>
            <w:r w:rsidRPr="004543EC">
              <w:rPr>
                <w:sz w:val="22"/>
              </w:rPr>
              <w:t>10</w:t>
            </w:r>
          </w:p>
        </w:tc>
        <w:tc>
          <w:tcPr>
            <w:tcW w:w="5529" w:type="dxa"/>
          </w:tcPr>
          <w:p w14:paraId="5536A244" w14:textId="1E41AC07" w:rsidR="004543EC" w:rsidRPr="004543EC" w:rsidRDefault="004543EC" w:rsidP="004543EC">
            <w:pPr>
              <w:rPr>
                <w:sz w:val="22"/>
              </w:rPr>
            </w:pPr>
            <w:r w:rsidRPr="004543EC">
              <w:rPr>
                <w:sz w:val="22"/>
              </w:rPr>
              <w:t>Indlæggelsesforløb og kontakt med kommunen</w:t>
            </w:r>
          </w:p>
        </w:tc>
        <w:tc>
          <w:tcPr>
            <w:tcW w:w="1652" w:type="dxa"/>
          </w:tcPr>
          <w:p w14:paraId="2BFBF8A0" w14:textId="77777777" w:rsidR="004543EC" w:rsidRPr="004543EC" w:rsidRDefault="004543EC" w:rsidP="004543EC">
            <w:pPr>
              <w:jc w:val="center"/>
              <w:rPr>
                <w:sz w:val="22"/>
              </w:rPr>
            </w:pPr>
            <w:r w:rsidRPr="004543EC">
              <w:rPr>
                <w:sz w:val="22"/>
              </w:rPr>
              <w:t>10.00-11.45</w:t>
            </w:r>
          </w:p>
        </w:tc>
      </w:tr>
      <w:tr w:rsidR="004543EC" w:rsidRPr="00460A0E" w14:paraId="131BAD15" w14:textId="77777777" w:rsidTr="004543EC">
        <w:tc>
          <w:tcPr>
            <w:tcW w:w="1665" w:type="dxa"/>
          </w:tcPr>
          <w:p w14:paraId="02C177B6" w14:textId="346929DE" w:rsidR="004543EC" w:rsidRPr="004543EC" w:rsidRDefault="004543EC" w:rsidP="004543EC">
            <w:pPr>
              <w:jc w:val="center"/>
              <w:rPr>
                <w:sz w:val="22"/>
              </w:rPr>
            </w:pPr>
            <w:r w:rsidRPr="004543EC">
              <w:rPr>
                <w:sz w:val="22"/>
              </w:rPr>
              <w:t>22</w:t>
            </w:r>
            <w:r w:rsidRPr="004543EC">
              <w:rPr>
                <w:sz w:val="22"/>
              </w:rPr>
              <w:t>.</w:t>
            </w:r>
            <w:r w:rsidRPr="004543EC">
              <w:rPr>
                <w:sz w:val="22"/>
              </w:rPr>
              <w:t>10</w:t>
            </w:r>
          </w:p>
        </w:tc>
        <w:tc>
          <w:tcPr>
            <w:tcW w:w="5529" w:type="dxa"/>
          </w:tcPr>
          <w:p w14:paraId="6C332981" w14:textId="067613CB" w:rsidR="004543EC" w:rsidRPr="004543EC" w:rsidRDefault="004543EC" w:rsidP="004543EC">
            <w:pPr>
              <w:rPr>
                <w:sz w:val="22"/>
              </w:rPr>
            </w:pPr>
            <w:r w:rsidRPr="004543EC">
              <w:rPr>
                <w:sz w:val="22"/>
              </w:rPr>
              <w:t>At være forældre under indlæggelse</w:t>
            </w:r>
          </w:p>
        </w:tc>
        <w:tc>
          <w:tcPr>
            <w:tcW w:w="1652" w:type="dxa"/>
          </w:tcPr>
          <w:p w14:paraId="01CC3BB8" w14:textId="77777777" w:rsidR="004543EC" w:rsidRPr="004543EC" w:rsidRDefault="004543EC" w:rsidP="004543EC">
            <w:pPr>
              <w:jc w:val="center"/>
              <w:rPr>
                <w:sz w:val="22"/>
              </w:rPr>
            </w:pPr>
            <w:r w:rsidRPr="004543EC">
              <w:rPr>
                <w:sz w:val="22"/>
              </w:rPr>
              <w:t>10.00-11.45</w:t>
            </w:r>
          </w:p>
        </w:tc>
      </w:tr>
      <w:tr w:rsidR="004543EC" w:rsidRPr="00460A0E" w14:paraId="4F7A7875" w14:textId="77777777" w:rsidTr="004543EC">
        <w:tc>
          <w:tcPr>
            <w:tcW w:w="1665" w:type="dxa"/>
          </w:tcPr>
          <w:p w14:paraId="27CBAAB1" w14:textId="6B2E49BB" w:rsidR="004543EC" w:rsidRPr="004543EC" w:rsidRDefault="004543EC" w:rsidP="004543EC">
            <w:pPr>
              <w:jc w:val="center"/>
              <w:rPr>
                <w:sz w:val="22"/>
              </w:rPr>
            </w:pPr>
            <w:r w:rsidRPr="004543EC">
              <w:rPr>
                <w:sz w:val="22"/>
              </w:rPr>
              <w:t>0</w:t>
            </w:r>
            <w:r w:rsidRPr="004543EC">
              <w:rPr>
                <w:sz w:val="22"/>
              </w:rPr>
              <w:t>5</w:t>
            </w:r>
            <w:r w:rsidRPr="004543EC">
              <w:rPr>
                <w:sz w:val="22"/>
              </w:rPr>
              <w:t>.</w:t>
            </w:r>
            <w:r w:rsidRPr="004543EC">
              <w:rPr>
                <w:sz w:val="22"/>
              </w:rPr>
              <w:t>11</w:t>
            </w:r>
          </w:p>
        </w:tc>
        <w:tc>
          <w:tcPr>
            <w:tcW w:w="5529" w:type="dxa"/>
          </w:tcPr>
          <w:p w14:paraId="4C5E6265" w14:textId="77777777" w:rsidR="004543EC" w:rsidRPr="004543EC" w:rsidRDefault="004543EC" w:rsidP="004543EC">
            <w:pPr>
              <w:rPr>
                <w:sz w:val="22"/>
              </w:rPr>
            </w:pPr>
            <w:r w:rsidRPr="004543EC">
              <w:rPr>
                <w:sz w:val="22"/>
              </w:rPr>
              <w:t>-Søskende som pårørende</w:t>
            </w:r>
          </w:p>
          <w:p w14:paraId="3E9DD832" w14:textId="5BF1AC68" w:rsidR="004543EC" w:rsidRPr="004543EC" w:rsidRDefault="004543EC" w:rsidP="004543EC">
            <w:pPr>
              <w:rPr>
                <w:sz w:val="22"/>
              </w:rPr>
            </w:pPr>
            <w:r w:rsidRPr="004543EC">
              <w:rPr>
                <w:sz w:val="22"/>
              </w:rPr>
              <w:t>-Håndtering af konflikter i hjemmet</w:t>
            </w:r>
          </w:p>
        </w:tc>
        <w:tc>
          <w:tcPr>
            <w:tcW w:w="1652" w:type="dxa"/>
          </w:tcPr>
          <w:p w14:paraId="487BC67D" w14:textId="77777777" w:rsidR="004543EC" w:rsidRPr="004543EC" w:rsidRDefault="004543EC" w:rsidP="004543EC">
            <w:pPr>
              <w:jc w:val="center"/>
              <w:rPr>
                <w:sz w:val="22"/>
              </w:rPr>
            </w:pPr>
            <w:r w:rsidRPr="004543EC">
              <w:rPr>
                <w:sz w:val="22"/>
              </w:rPr>
              <w:t>10.00-11.45</w:t>
            </w:r>
          </w:p>
        </w:tc>
      </w:tr>
      <w:tr w:rsidR="004543EC" w:rsidRPr="00460A0E" w14:paraId="18437C01" w14:textId="77777777" w:rsidTr="004543EC">
        <w:tc>
          <w:tcPr>
            <w:tcW w:w="1665" w:type="dxa"/>
          </w:tcPr>
          <w:p w14:paraId="6E04A31F" w14:textId="5622DD30" w:rsidR="004543EC" w:rsidRPr="004543EC" w:rsidRDefault="004543EC" w:rsidP="004543EC">
            <w:pPr>
              <w:jc w:val="center"/>
              <w:rPr>
                <w:sz w:val="22"/>
              </w:rPr>
            </w:pPr>
            <w:r w:rsidRPr="004543EC">
              <w:rPr>
                <w:sz w:val="22"/>
              </w:rPr>
              <w:t>19</w:t>
            </w:r>
            <w:r w:rsidRPr="004543EC">
              <w:rPr>
                <w:sz w:val="22"/>
              </w:rPr>
              <w:t>.</w:t>
            </w:r>
            <w:r w:rsidRPr="004543EC">
              <w:rPr>
                <w:sz w:val="22"/>
              </w:rPr>
              <w:t>11</w:t>
            </w:r>
          </w:p>
        </w:tc>
        <w:tc>
          <w:tcPr>
            <w:tcW w:w="5529" w:type="dxa"/>
          </w:tcPr>
          <w:p w14:paraId="79205D10" w14:textId="14A2E778" w:rsidR="004543EC" w:rsidRPr="004543EC" w:rsidRDefault="004543EC" w:rsidP="004543EC">
            <w:pPr>
              <w:rPr>
                <w:sz w:val="22"/>
              </w:rPr>
            </w:pPr>
            <w:r w:rsidRPr="004543EC">
              <w:rPr>
                <w:sz w:val="22"/>
              </w:rPr>
              <w:t>Belastning og krise</w:t>
            </w:r>
            <w:r w:rsidRPr="004543EC">
              <w:rPr>
                <w:sz w:val="22"/>
              </w:rPr>
              <w:br/>
              <w:t>inkl. ”Forældreroller”</w:t>
            </w:r>
          </w:p>
        </w:tc>
        <w:tc>
          <w:tcPr>
            <w:tcW w:w="1652" w:type="dxa"/>
          </w:tcPr>
          <w:p w14:paraId="699F1DB4" w14:textId="77777777" w:rsidR="004543EC" w:rsidRPr="004543EC" w:rsidRDefault="004543EC" w:rsidP="004543EC">
            <w:pPr>
              <w:jc w:val="center"/>
              <w:rPr>
                <w:sz w:val="22"/>
              </w:rPr>
            </w:pPr>
            <w:r w:rsidRPr="004543EC">
              <w:rPr>
                <w:sz w:val="22"/>
              </w:rPr>
              <w:t>10.00-11.45</w:t>
            </w:r>
          </w:p>
        </w:tc>
      </w:tr>
      <w:tr w:rsidR="004543EC" w:rsidRPr="00460A0E" w14:paraId="1F85C97B" w14:textId="77777777" w:rsidTr="004543EC">
        <w:tc>
          <w:tcPr>
            <w:tcW w:w="1665" w:type="dxa"/>
          </w:tcPr>
          <w:p w14:paraId="1126D8E0" w14:textId="246FA26D" w:rsidR="004543EC" w:rsidRPr="004543EC" w:rsidRDefault="004543EC" w:rsidP="004543EC">
            <w:pPr>
              <w:jc w:val="center"/>
              <w:rPr>
                <w:sz w:val="22"/>
              </w:rPr>
            </w:pPr>
            <w:r w:rsidRPr="004543EC">
              <w:rPr>
                <w:sz w:val="22"/>
              </w:rPr>
              <w:t>0</w:t>
            </w:r>
            <w:r w:rsidRPr="004543EC">
              <w:rPr>
                <w:sz w:val="22"/>
              </w:rPr>
              <w:t>3</w:t>
            </w:r>
            <w:r w:rsidRPr="004543EC">
              <w:rPr>
                <w:sz w:val="22"/>
              </w:rPr>
              <w:t>.</w:t>
            </w:r>
            <w:r w:rsidRPr="004543EC">
              <w:rPr>
                <w:sz w:val="22"/>
              </w:rPr>
              <w:t>12</w:t>
            </w:r>
          </w:p>
        </w:tc>
        <w:tc>
          <w:tcPr>
            <w:tcW w:w="5529" w:type="dxa"/>
          </w:tcPr>
          <w:p w14:paraId="250DC15B" w14:textId="2FB9FA74" w:rsidR="004543EC" w:rsidRPr="004543EC" w:rsidRDefault="004543EC" w:rsidP="004543EC">
            <w:pPr>
              <w:rPr>
                <w:sz w:val="22"/>
              </w:rPr>
            </w:pPr>
            <w:r w:rsidRPr="004543EC">
              <w:rPr>
                <w:sz w:val="22"/>
              </w:rPr>
              <w:t xml:space="preserve">Sanser og brug af sanseprodukter </w:t>
            </w:r>
          </w:p>
        </w:tc>
        <w:tc>
          <w:tcPr>
            <w:tcW w:w="1652" w:type="dxa"/>
          </w:tcPr>
          <w:p w14:paraId="1BBF9362" w14:textId="77777777" w:rsidR="004543EC" w:rsidRPr="004543EC" w:rsidRDefault="004543EC" w:rsidP="004543EC">
            <w:pPr>
              <w:jc w:val="center"/>
              <w:rPr>
                <w:sz w:val="22"/>
              </w:rPr>
            </w:pPr>
            <w:r w:rsidRPr="004543EC">
              <w:rPr>
                <w:sz w:val="22"/>
              </w:rPr>
              <w:t>10.00-11.45</w:t>
            </w:r>
          </w:p>
        </w:tc>
      </w:tr>
      <w:tr w:rsidR="004543EC" w:rsidRPr="00460A0E" w14:paraId="59F52490" w14:textId="77777777" w:rsidTr="004543EC">
        <w:tc>
          <w:tcPr>
            <w:tcW w:w="1665" w:type="dxa"/>
          </w:tcPr>
          <w:p w14:paraId="0738271F" w14:textId="28829DF4" w:rsidR="004543EC" w:rsidRPr="004543EC" w:rsidRDefault="004543EC" w:rsidP="004543EC">
            <w:pPr>
              <w:jc w:val="center"/>
              <w:rPr>
                <w:sz w:val="22"/>
              </w:rPr>
            </w:pPr>
            <w:r w:rsidRPr="004543EC">
              <w:rPr>
                <w:sz w:val="22"/>
              </w:rPr>
              <w:t>17</w:t>
            </w:r>
            <w:r w:rsidRPr="004543EC">
              <w:rPr>
                <w:sz w:val="22"/>
              </w:rPr>
              <w:t>.</w:t>
            </w:r>
            <w:r w:rsidRPr="004543EC">
              <w:rPr>
                <w:sz w:val="22"/>
              </w:rPr>
              <w:t>12</w:t>
            </w:r>
          </w:p>
        </w:tc>
        <w:tc>
          <w:tcPr>
            <w:tcW w:w="5529" w:type="dxa"/>
          </w:tcPr>
          <w:p w14:paraId="0181B636" w14:textId="77777777" w:rsidR="004543EC" w:rsidRPr="004543EC" w:rsidRDefault="004543EC" w:rsidP="004543EC">
            <w:pPr>
              <w:rPr>
                <w:sz w:val="22"/>
              </w:rPr>
            </w:pPr>
            <w:r w:rsidRPr="004543EC">
              <w:rPr>
                <w:sz w:val="22"/>
              </w:rPr>
              <w:t>Psykisk sygdom</w:t>
            </w:r>
          </w:p>
          <w:p w14:paraId="25730C37" w14:textId="0CC9F3E8" w:rsidR="004543EC" w:rsidRPr="004543EC" w:rsidRDefault="004543EC" w:rsidP="004543EC">
            <w:pPr>
              <w:rPr>
                <w:sz w:val="22"/>
              </w:rPr>
            </w:pPr>
            <w:r w:rsidRPr="004543EC">
              <w:rPr>
                <w:sz w:val="22"/>
              </w:rPr>
              <w:t>Belastninger/sårbarheder</w:t>
            </w:r>
          </w:p>
        </w:tc>
        <w:tc>
          <w:tcPr>
            <w:tcW w:w="1652" w:type="dxa"/>
          </w:tcPr>
          <w:p w14:paraId="49A855EC" w14:textId="77777777" w:rsidR="004543EC" w:rsidRPr="004543EC" w:rsidRDefault="004543EC" w:rsidP="004543EC">
            <w:pPr>
              <w:jc w:val="center"/>
              <w:rPr>
                <w:sz w:val="22"/>
              </w:rPr>
            </w:pPr>
            <w:r w:rsidRPr="004543EC">
              <w:rPr>
                <w:sz w:val="22"/>
              </w:rPr>
              <w:t>10.00-11.45</w:t>
            </w:r>
          </w:p>
        </w:tc>
      </w:tr>
    </w:tbl>
    <w:p w14:paraId="5366C819" w14:textId="3F5135EE" w:rsidR="005A6602" w:rsidRPr="00346C57" w:rsidRDefault="005A6602" w:rsidP="009F4DCC">
      <w:pPr>
        <w:pStyle w:val="Overskrift1"/>
        <w:rPr>
          <w:sz w:val="28"/>
          <w:szCs w:val="28"/>
        </w:rPr>
      </w:pPr>
    </w:p>
    <w:sectPr w:rsidR="005A6602" w:rsidRPr="00346C57" w:rsidSect="005E4C35">
      <w:headerReference w:type="even" r:id="rId16"/>
      <w:headerReference w:type="default" r:id="rId17"/>
      <w:footerReference w:type="default" r:id="rId18"/>
      <w:headerReference w:type="first" r:id="rId19"/>
      <w:footerReference w:type="first" r:id="rId20"/>
      <w:pgSz w:w="11906" w:h="16838" w:code="9"/>
      <w:pgMar w:top="2211" w:right="1525" w:bottom="1871" w:left="1525" w:header="437"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26583" w14:textId="77777777" w:rsidR="00101E49" w:rsidRDefault="00101E49" w:rsidP="006B6CED">
      <w:r>
        <w:separator/>
      </w:r>
    </w:p>
  </w:endnote>
  <w:endnote w:type="continuationSeparator" w:id="0">
    <w:p w14:paraId="14A6C84A" w14:textId="77777777" w:rsidR="00101E49" w:rsidRDefault="00101E49" w:rsidP="006B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 Office Book">
    <w:altName w:val="Calibri"/>
    <w:panose1 w:val="020B0506040000020004"/>
    <w:charset w:val="00"/>
    <w:family w:val="swiss"/>
    <w:pitch w:val="variable"/>
    <w:sig w:usb0="A00000AF" w:usb1="5000205B" w:usb2="00000000" w:usb3="00000000" w:csb0="00000093" w:csb1="00000000"/>
  </w:font>
  <w:font w:name="Mari Office Light">
    <w:panose1 w:val="020B0506040000020004"/>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Mari Office">
    <w:panose1 w:val="020B0506040000020004"/>
    <w:charset w:val="00"/>
    <w:family w:val="swiss"/>
    <w:pitch w:val="variable"/>
    <w:sig w:usb0="A00000AF" w:usb1="5000205B" w:usb2="00000000" w:usb3="00000000" w:csb0="00000093" w:csb1="00000000"/>
  </w:font>
  <w:font w:name="Mari Book">
    <w:panose1 w:val="020B0000000000000000"/>
    <w:charset w:val="00"/>
    <w:family w:val="swiss"/>
    <w:notTrueType/>
    <w:pitch w:val="variable"/>
    <w:sig w:usb0="800000AF" w:usb1="4000004A" w:usb2="00000000" w:usb3="00000000" w:csb0="0000008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Mari">
    <w:altName w:val="Calibri"/>
    <w:panose1 w:val="020B0506040000020004"/>
    <w:charset w:val="00"/>
    <w:family w:val="swiss"/>
    <w:notTrueType/>
    <w:pitch w:val="variable"/>
    <w:sig w:usb0="A00000AF" w:usb1="4000004A" w:usb2="00000000" w:usb3="00000000" w:csb0="0000008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8E8E" w14:textId="77777777" w:rsidR="00C4255B" w:rsidRPr="00C4255B" w:rsidRDefault="00C4255B" w:rsidP="006B6CED">
    <w:r w:rsidRPr="0019628B">
      <w:rPr>
        <w:noProof/>
      </w:rPr>
      <mc:AlternateContent>
        <mc:Choice Requires="wps">
          <w:drawing>
            <wp:anchor distT="0" distB="0" distL="114300" distR="114300" simplePos="0" relativeHeight="251666944" behindDoc="0" locked="1" layoutInCell="1" allowOverlap="1" wp14:anchorId="0E511472" wp14:editId="578A0D90">
              <wp:simplePos x="0" y="0"/>
              <wp:positionH relativeFrom="page">
                <wp:align>left</wp:align>
              </wp:positionH>
              <wp:positionV relativeFrom="page">
                <wp:align>bottom</wp:align>
              </wp:positionV>
              <wp:extent cx="720000" cy="536400"/>
              <wp:effectExtent l="0" t="0" r="4445" b="0"/>
              <wp:wrapNone/>
              <wp:docPr id="1" name="Sidenumm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53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BE2EF" w14:textId="77777777" w:rsidR="00C4255B" w:rsidRPr="008565CC" w:rsidRDefault="00C4255B" w:rsidP="006B6CED">
                          <w:pPr>
                            <w:rPr>
                              <w:rStyle w:val="Sidetal"/>
                            </w:rPr>
                          </w:pPr>
                          <w:r w:rsidRPr="0053415F">
                            <w:rPr>
                              <w:rStyle w:val="Sidetal"/>
                            </w:rPr>
                            <w:fldChar w:fldCharType="begin"/>
                          </w:r>
                          <w:r>
                            <w:rPr>
                              <w:rStyle w:val="Sidetal"/>
                            </w:rPr>
                            <w:instrText xml:space="preserve">PAGE </w:instrText>
                          </w:r>
                          <w:r w:rsidRPr="0053415F">
                            <w:rPr>
                              <w:rStyle w:val="Sidetal"/>
                            </w:rPr>
                            <w:fldChar w:fldCharType="separate"/>
                          </w:r>
                          <w:r>
                            <w:rPr>
                              <w:rStyle w:val="Sidetal"/>
                              <w:noProof/>
                            </w:rPr>
                            <w:t>3</w:t>
                          </w:r>
                          <w:r w:rsidRPr="0053415F">
                            <w:rPr>
                              <w:rStyle w:val="Sidetal"/>
                            </w:rPr>
                            <w:fldChar w:fldCharType="end"/>
                          </w:r>
                        </w:p>
                      </w:txbxContent>
                    </wps:txbx>
                    <wps:bodyPr rot="0" vert="horz" wrap="square" lIns="360000" tIns="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11472" id="_x0000_t202" coordsize="21600,21600" o:spt="202" path="m,l,21600r21600,l21600,xe">
              <v:stroke joinstyle="miter"/>
              <v:path gradientshapeok="t" o:connecttype="rect"/>
            </v:shapetype>
            <v:shape id="Sidenummer" o:spid="_x0000_s1036" type="#_x0000_t202" style="position:absolute;margin-left:0;margin-top:0;width:56.7pt;height:42.25pt;z-index:2516669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" filled="f" stroked="f">
              <v:textbox inset="10mm,0,0,10mm">
                <w:txbxContent>
                  <w:p w14:paraId="230BE2EF" w14:textId="77777777" w:rsidR="00C4255B" w:rsidRPr="008565CC" w:rsidRDefault="00C4255B" w:rsidP="006B6CED">
                    <w:pPr>
                      <w:rPr>
                        <w:rStyle w:val="Sidetal"/>
                      </w:rPr>
                    </w:pPr>
                    <w:r w:rsidRPr="0053415F">
                      <w:rPr>
                        <w:rStyle w:val="Sidetal"/>
                      </w:rPr>
                      <w:fldChar w:fldCharType="begin"/>
                    </w:r>
                    <w:r>
                      <w:rPr>
                        <w:rStyle w:val="Sidetal"/>
                      </w:rPr>
                      <w:instrText xml:space="preserve">PAGE </w:instrText>
                    </w:r>
                    <w:r w:rsidRPr="0053415F">
                      <w:rPr>
                        <w:rStyle w:val="Sidetal"/>
                      </w:rPr>
                      <w:fldChar w:fldCharType="separate"/>
                    </w:r>
                    <w:r>
                      <w:rPr>
                        <w:rStyle w:val="Sidetal"/>
                        <w:noProof/>
                      </w:rPr>
                      <w:t>3</w:t>
                    </w:r>
                    <w:r w:rsidRPr="0053415F">
                      <w:rPr>
                        <w:rStyle w:val="Sidetal"/>
                      </w:rPr>
                      <w:fldChar w:fldCharType="end"/>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0470" w14:textId="77777777" w:rsidR="0053415F" w:rsidRPr="0019628B" w:rsidRDefault="0019628B" w:rsidP="006B6CED">
    <w:r>
      <w:rPr>
        <w:noProof/>
      </w:rPr>
      <mc:AlternateContent>
        <mc:Choice Requires="wps">
          <w:drawing>
            <wp:anchor distT="0" distB="0" distL="114300" distR="114300" simplePos="0" relativeHeight="251662848" behindDoc="0" locked="1" layoutInCell="1" allowOverlap="1" wp14:anchorId="0AF3C8B6" wp14:editId="4567AF3B">
              <wp:simplePos x="0" y="0"/>
              <wp:positionH relativeFrom="rightMargin">
                <wp:align>right</wp:align>
              </wp:positionH>
              <wp:positionV relativeFrom="page">
                <wp:align>bottom</wp:align>
              </wp:positionV>
              <wp:extent cx="1080000" cy="536400"/>
              <wp:effectExtent l="0" t="0" r="0" b="0"/>
              <wp:wrapNone/>
              <wp:docPr id="2" name="Sidenumm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53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9C2E6" w14:textId="77777777" w:rsidR="0019628B" w:rsidRPr="008565CC" w:rsidRDefault="0019628B" w:rsidP="00373364">
                          <w:pPr>
                            <w:jc w:val="right"/>
                            <w:rPr>
                              <w:rStyle w:val="Sidetal"/>
                            </w:rPr>
                          </w:pPr>
                          <w:r w:rsidRPr="0053415F">
                            <w:rPr>
                              <w:rStyle w:val="Sidetal"/>
                            </w:rPr>
                            <w:fldChar w:fldCharType="begin"/>
                          </w:r>
                          <w:r>
                            <w:rPr>
                              <w:rStyle w:val="Sidetal"/>
                            </w:rPr>
                            <w:instrText xml:space="preserve">PAGE </w:instrText>
                          </w:r>
                          <w:r w:rsidRPr="0053415F">
                            <w:rPr>
                              <w:rStyle w:val="Sidetal"/>
                            </w:rPr>
                            <w:fldChar w:fldCharType="separate"/>
                          </w:r>
                          <w:r>
                            <w:rPr>
                              <w:rStyle w:val="Sidetal"/>
                              <w:noProof/>
                            </w:rPr>
                            <w:t>2</w:t>
                          </w:r>
                          <w:r w:rsidRPr="0053415F">
                            <w:rPr>
                              <w:rStyle w:val="Sidetal"/>
                            </w:rPr>
                            <w:fldChar w:fldCharType="end"/>
                          </w:r>
                        </w:p>
                      </w:txbxContent>
                    </wps:txbx>
                    <wps:bodyPr rot="0" vert="horz" wrap="square" lIns="0" tIns="0" rIns="36000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F3C8B6" id="_x0000_t202" coordsize="21600,21600" o:spt="202" path="m,l,21600r21600,l21600,xe">
              <v:stroke joinstyle="miter"/>
              <v:path gradientshapeok="t" o:connecttype="rect"/>
            </v:shapetype>
            <v:shape id="_x0000_s1039" type="#_x0000_t202" style="position:absolute;margin-left:33.85pt;margin-top:0;width:85.05pt;height:42.25pt;z-index:251662848;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" filled="f" stroked="f">
              <v:textbox inset="0,0,10mm,10mm">
                <w:txbxContent>
                  <w:p w14:paraId="6919C2E6" w14:textId="77777777" w:rsidR="0019628B" w:rsidRPr="008565CC" w:rsidRDefault="0019628B" w:rsidP="00373364">
                    <w:pPr>
                      <w:jc w:val="right"/>
                      <w:rPr>
                        <w:rStyle w:val="Sidetal"/>
                      </w:rPr>
                    </w:pPr>
                    <w:r w:rsidRPr="0053415F">
                      <w:rPr>
                        <w:rStyle w:val="Sidetal"/>
                      </w:rPr>
                      <w:fldChar w:fldCharType="begin"/>
                    </w:r>
                    <w:r>
                      <w:rPr>
                        <w:rStyle w:val="Sidetal"/>
                      </w:rPr>
                      <w:instrText xml:space="preserve">PAGE </w:instrText>
                    </w:r>
                    <w:r w:rsidRPr="0053415F">
                      <w:rPr>
                        <w:rStyle w:val="Sidetal"/>
                      </w:rPr>
                      <w:fldChar w:fldCharType="separate"/>
                    </w:r>
                    <w:r>
                      <w:rPr>
                        <w:rStyle w:val="Sidetal"/>
                        <w:noProof/>
                      </w:rPr>
                      <w:t>2</w:t>
                    </w:r>
                    <w:r w:rsidRPr="0053415F">
                      <w:rPr>
                        <w:rStyle w:val="Sidetal"/>
                      </w:rPr>
                      <w:fldChar w:fldCharType="end"/>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FE64" w14:textId="77777777" w:rsidR="00512A6E" w:rsidRPr="0019628B" w:rsidRDefault="0019628B" w:rsidP="006B6CED">
    <w:r w:rsidRPr="0019628B">
      <w:rPr>
        <w:noProof/>
      </w:rPr>
      <mc:AlternateContent>
        <mc:Choice Requires="wps">
          <w:drawing>
            <wp:anchor distT="0" distB="0" distL="114300" distR="114300" simplePos="0" relativeHeight="251664896" behindDoc="0" locked="1" layoutInCell="1" allowOverlap="1" wp14:anchorId="4FFB2879" wp14:editId="714C80F2">
              <wp:simplePos x="0" y="0"/>
              <wp:positionH relativeFrom="page">
                <wp:posOffset>-3175</wp:posOffset>
              </wp:positionH>
              <wp:positionV relativeFrom="page">
                <wp:posOffset>10149840</wp:posOffset>
              </wp:positionV>
              <wp:extent cx="1051200" cy="378000"/>
              <wp:effectExtent l="0" t="0" r="14605" b="0"/>
              <wp:wrapNone/>
              <wp:docPr id="6" name="Sidenumm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200" cy="3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D452A" w14:textId="77777777" w:rsidR="0019628B" w:rsidRPr="008565CC" w:rsidRDefault="0019628B" w:rsidP="006B6CED">
                          <w:pPr>
                            <w:rPr>
                              <w:rStyle w:val="Sidetal"/>
                            </w:rPr>
                          </w:pPr>
                          <w:r w:rsidRPr="0053415F">
                            <w:rPr>
                              <w:rStyle w:val="Sidetal"/>
                            </w:rPr>
                            <w:fldChar w:fldCharType="begin"/>
                          </w:r>
                          <w:r>
                            <w:rPr>
                              <w:rStyle w:val="Sidetal"/>
                            </w:rPr>
                            <w:instrText xml:space="preserve">PAGE </w:instrText>
                          </w:r>
                          <w:r w:rsidRPr="0053415F">
                            <w:rPr>
                              <w:rStyle w:val="Sidetal"/>
                            </w:rPr>
                            <w:fldChar w:fldCharType="separate"/>
                          </w:r>
                          <w:r>
                            <w:rPr>
                              <w:rStyle w:val="Sidetal"/>
                              <w:noProof/>
                            </w:rPr>
                            <w:t>3</w:t>
                          </w:r>
                          <w:r w:rsidRPr="0053415F">
                            <w:rPr>
                              <w:rStyle w:val="Sidetal"/>
                            </w:rPr>
                            <w:fldChar w:fldCharType="end"/>
                          </w:r>
                        </w:p>
                      </w:txbxContent>
                    </wps:txbx>
                    <wps:bodyPr rot="0" vert="horz" wrap="none" lIns="360000" tIns="0" rIns="0" bIns="360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FFB2879" id="_x0000_t202" coordsize="21600,21600" o:spt="202" path="m,l,21600r21600,l21600,xe">
              <v:stroke joinstyle="miter"/>
              <v:path gradientshapeok="t" o:connecttype="rect"/>
            </v:shapetype>
            <v:shape id="_x0000_s1041" type="#_x0000_t202" style="position:absolute;margin-left:-.25pt;margin-top:799.2pt;width:82.75pt;height:29.75pt;z-index:25166489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" filled="f" stroked="f">
              <v:textbox style="mso-fit-shape-to-text:t" inset="10mm,0,0,10mm">
                <w:txbxContent>
                  <w:p w14:paraId="2FBD452A" w14:textId="77777777" w:rsidR="0019628B" w:rsidRPr="008565CC" w:rsidRDefault="0019628B" w:rsidP="006B6CED">
                    <w:pPr>
                      <w:rPr>
                        <w:rStyle w:val="Sidetal"/>
                      </w:rPr>
                    </w:pPr>
                    <w:r w:rsidRPr="0053415F">
                      <w:rPr>
                        <w:rStyle w:val="Sidetal"/>
                      </w:rPr>
                      <w:fldChar w:fldCharType="begin"/>
                    </w:r>
                    <w:r>
                      <w:rPr>
                        <w:rStyle w:val="Sidetal"/>
                      </w:rPr>
                      <w:instrText xml:space="preserve">PAGE </w:instrText>
                    </w:r>
                    <w:r w:rsidRPr="0053415F">
                      <w:rPr>
                        <w:rStyle w:val="Sidetal"/>
                      </w:rPr>
                      <w:fldChar w:fldCharType="separate"/>
                    </w:r>
                    <w:r>
                      <w:rPr>
                        <w:rStyle w:val="Sidetal"/>
                        <w:noProof/>
                      </w:rPr>
                      <w:t>3</w:t>
                    </w:r>
                    <w:r w:rsidRPr="0053415F">
                      <w:rPr>
                        <w:rStyle w:val="Sidetal"/>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B0E39" w14:textId="77777777" w:rsidR="00101E49" w:rsidRDefault="00101E49" w:rsidP="006B6CED">
      <w:r>
        <w:separator/>
      </w:r>
    </w:p>
  </w:footnote>
  <w:footnote w:type="continuationSeparator" w:id="0">
    <w:p w14:paraId="280E6E41" w14:textId="77777777" w:rsidR="00101E49" w:rsidRDefault="00101E49" w:rsidP="006B6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E1EC" w14:textId="77777777" w:rsidR="00F8003D" w:rsidRPr="00F8003D" w:rsidRDefault="00A14B50" w:rsidP="0022503B">
    <w:pPr>
      <w:pStyle w:val="Sidehoved"/>
      <w:tabs>
        <w:tab w:val="clear" w:pos="4819"/>
        <w:tab w:val="clear" w:pos="9638"/>
        <w:tab w:val="left" w:pos="7140"/>
      </w:tabs>
    </w:pPr>
    <w:r>
      <w:rPr>
        <w:noProof/>
      </w:rPr>
      <mc:AlternateContent>
        <mc:Choice Requires="wps">
          <w:drawing>
            <wp:anchor distT="0" distB="0" distL="114300" distR="114300" simplePos="0" relativeHeight="251692031" behindDoc="1" locked="0" layoutInCell="1" allowOverlap="1" wp14:anchorId="038CC6C3" wp14:editId="4AB1C82F">
              <wp:simplePos x="0" y="0"/>
              <wp:positionH relativeFrom="page">
                <wp:posOffset>238125</wp:posOffset>
              </wp:positionH>
              <wp:positionV relativeFrom="page">
                <wp:posOffset>6649720</wp:posOffset>
              </wp:positionV>
              <wp:extent cx="7084800" cy="3801600"/>
              <wp:effectExtent l="0" t="0" r="1905" b="8890"/>
              <wp:wrapNone/>
              <wp:docPr id="58" name="_Background_FrontPage_Move5_A_B_C_">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4800" cy="3801600"/>
                      </a:xfrm>
                      <a:prstGeom prst="rect">
                        <a:avLst/>
                      </a:prstGeom>
                      <a:solidFill>
                        <a:schemeClr val="lt2"/>
                      </a:solidFill>
                      <a:ln>
                        <a:noFill/>
                      </a:ln>
                    </wps:spPr>
                    <wps:txbx>
                      <w:txbxContent>
                        <w:p w14:paraId="525DF3CB" w14:textId="77777777" w:rsidR="004F6341" w:rsidRDefault="004F6341" w:rsidP="004F63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CC6C3" id="_Background_FrontPage_Move5_A_B_C_" o:spid="_x0000_s1028" alt="&quot;&quot;" style="position:absolute;margin-left:18.75pt;margin-top:523.6pt;width:557.85pt;height:299.35pt;z-index:-2516244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" fillcolor="#ccebfa [3203]" stroked="f">
              <v:textbox>
                <w:txbxContent>
                  <w:p w14:paraId="525DF3CB" w14:textId="77777777" w:rsidR="004F6341" w:rsidRDefault="004F6341" w:rsidP="004F6341">
                    <w:pPr>
                      <w:jc w:val="center"/>
                    </w:pPr>
                  </w:p>
                </w:txbxContent>
              </v:textbox>
              <w10:wrap anchorx="page" anchory="page"/>
            </v:rect>
          </w:pict>
        </mc:Fallback>
      </mc:AlternateContent>
    </w:r>
    <w:r w:rsidR="00F8003D">
      <w:rPr>
        <w:noProof/>
      </w:rPr>
      <mc:AlternateContent>
        <mc:Choice Requires="wps">
          <w:drawing>
            <wp:anchor distT="0" distB="0" distL="114300" distR="114300" simplePos="0" relativeHeight="251678208" behindDoc="0" locked="0" layoutInCell="1" allowOverlap="1" wp14:anchorId="21598666" wp14:editId="0285A9EF">
              <wp:simplePos x="0" y="0"/>
              <wp:positionH relativeFrom="page">
                <wp:posOffset>238760</wp:posOffset>
              </wp:positionH>
              <wp:positionV relativeFrom="page">
                <wp:posOffset>2346960</wp:posOffset>
              </wp:positionV>
              <wp:extent cx="475200" cy="4748400"/>
              <wp:effectExtent l="0" t="0" r="1270" b="0"/>
              <wp:wrapNone/>
              <wp:docPr id="50" name="_Border2_FrontPage_Move3_C_"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200" cy="4748400"/>
                      </a:xfrm>
                      <a:prstGeom prst="rect">
                        <a:avLst/>
                      </a:prstGeom>
                      <a:solidFill>
                        <a:schemeClr val="lt2"/>
                      </a:solidFill>
                      <a:ln>
                        <a:noFill/>
                      </a:ln>
                    </wps:spPr>
                    <wps:txbx>
                      <w:txbxContent>
                        <w:p w14:paraId="3A5B52A4" w14:textId="77777777" w:rsidR="004F6341" w:rsidRDefault="004F6341" w:rsidP="004F63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98666" id="_Border2_FrontPage_Move3_C_" o:spid="_x0000_s1029" alt="&quot;&quot;" style="position:absolute;margin-left:18.8pt;margin-top:184.8pt;width:37.4pt;height:373.9pt;z-index:25167820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" fillcolor="#ccebfa [3203]" stroked="f">
              <v:textbox>
                <w:txbxContent>
                  <w:p w14:paraId="3A5B52A4" w14:textId="77777777" w:rsidR="004F6341" w:rsidRDefault="004F6341" w:rsidP="004F6341">
                    <w:pPr>
                      <w:jc w:val="center"/>
                    </w:pPr>
                  </w:p>
                </w:txbxContent>
              </v:textbox>
              <w10:wrap anchorx="page" anchory="page"/>
            </v:rect>
          </w:pict>
        </mc:Fallback>
      </mc:AlternateContent>
    </w:r>
    <w:r w:rsidR="00B91CF9">
      <w:rPr>
        <w:noProof/>
      </w:rPr>
      <mc:AlternateContent>
        <mc:Choice Requires="wps">
          <w:drawing>
            <wp:anchor distT="0" distB="0" distL="114300" distR="114300" simplePos="0" relativeHeight="251723264" behindDoc="0" locked="0" layoutInCell="1" allowOverlap="1" wp14:anchorId="5CD4F61C" wp14:editId="70F28A88">
              <wp:simplePos x="0" y="0"/>
              <wp:positionH relativeFrom="page">
                <wp:align>left</wp:align>
              </wp:positionH>
              <wp:positionV relativeFrom="page">
                <wp:align>top</wp:align>
              </wp:positionV>
              <wp:extent cx="7560000" cy="237600"/>
              <wp:effectExtent l="0" t="0" r="3175" b="0"/>
              <wp:wrapNone/>
              <wp:docPr id="15" name="Whitebord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37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5AA9F9" w14:textId="77777777" w:rsidR="008948E5" w:rsidRDefault="008948E5" w:rsidP="008948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4F61C" id="Whiteborder" o:spid="_x0000_s1030" alt="&quot;&quot;" style="position:absolute;margin-left:0;margin-top:0;width:595.3pt;height:18.7pt;z-index:251723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" fillcolor="white [3212]" stroked="f" strokeweight="2pt">
              <v:textbox>
                <w:txbxContent>
                  <w:p w14:paraId="6F5AA9F9" w14:textId="77777777" w:rsidR="008948E5" w:rsidRDefault="008948E5" w:rsidP="008948E5">
                    <w:pPr>
                      <w:jc w:val="center"/>
                    </w:pPr>
                  </w:p>
                </w:txbxContent>
              </v:textbox>
              <w10:wrap anchorx="page" anchory="page"/>
            </v:rect>
          </w:pict>
        </mc:Fallback>
      </mc:AlternateContent>
    </w:r>
    <w:r>
      <w:rPr>
        <w:noProof/>
      </w:rPr>
      <mc:AlternateContent>
        <mc:Choice Requires="wps">
          <w:drawing>
            <wp:anchor distT="0" distB="0" distL="114300" distR="114300" simplePos="0" relativeHeight="251721216" behindDoc="1" locked="0" layoutInCell="1" allowOverlap="1" wp14:anchorId="23B965A4" wp14:editId="1A7CFD27">
              <wp:simplePos x="0" y="0"/>
              <wp:positionH relativeFrom="page">
                <wp:posOffset>238125</wp:posOffset>
              </wp:positionH>
              <wp:positionV relativeFrom="page">
                <wp:posOffset>234315</wp:posOffset>
              </wp:positionV>
              <wp:extent cx="7084796" cy="6418800"/>
              <wp:effectExtent l="0" t="0" r="0" b="0"/>
              <wp:wrapNone/>
              <wp:docPr id="12" name="_ImagePlaceholder_FrontPage_Move4_A_B_C_">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84796" cy="6418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0768BA" w14:textId="77777777" w:rsidR="00503211" w:rsidRDefault="00503211" w:rsidP="00503211">
                          <w:pPr>
                            <w:tabs>
                              <w:tab w:val="left" w:pos="7797"/>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965A4" id="_ImagePlaceholder_FrontPage_Move4_A_B_C_" o:spid="_x0000_s1031" alt="&quot;&quot;" style="position:absolute;margin-left:18.75pt;margin-top:18.45pt;width:557.85pt;height:505.4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" filled="f" stroked="f" strokeweight="2pt">
              <v:textbox>
                <w:txbxContent>
                  <w:p w14:paraId="680768BA" w14:textId="77777777" w:rsidR="00503211" w:rsidRDefault="00503211" w:rsidP="00503211">
                    <w:pPr>
                      <w:tabs>
                        <w:tab w:val="left" w:pos="7797"/>
                      </w:tabs>
                      <w:jc w:val="center"/>
                    </w:pPr>
                  </w:p>
                </w:txbxContent>
              </v:textbox>
              <w10:wrap anchorx="page" anchory="page"/>
            </v:rect>
          </w:pict>
        </mc:Fallback>
      </mc:AlternateContent>
    </w:r>
    <w:r>
      <w:rPr>
        <w:noProof/>
      </w:rPr>
      <mc:AlternateContent>
        <mc:Choice Requires="wps">
          <w:drawing>
            <wp:anchor distT="0" distB="0" distL="114300" distR="114300" simplePos="0" relativeHeight="251680256" behindDoc="0" locked="0" layoutInCell="1" allowOverlap="1" wp14:anchorId="480879F7" wp14:editId="083BC66F">
              <wp:simplePos x="0" y="0"/>
              <wp:positionH relativeFrom="page">
                <wp:posOffset>238125</wp:posOffset>
              </wp:positionH>
              <wp:positionV relativeFrom="page">
                <wp:posOffset>238125</wp:posOffset>
              </wp:positionV>
              <wp:extent cx="237490" cy="10216515"/>
              <wp:effectExtent l="0" t="0" r="0" b="0"/>
              <wp:wrapNone/>
              <wp:docPr id="56" name="_Border2_FrontPage_B_"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0216515"/>
                      </a:xfrm>
                      <a:prstGeom prst="rect">
                        <a:avLst/>
                      </a:prstGeom>
                      <a:solidFill>
                        <a:schemeClr val="lt2"/>
                      </a:solidFill>
                      <a:ln>
                        <a:noFill/>
                      </a:ln>
                    </wps:spPr>
                    <wps:txbx>
                      <w:txbxContent>
                        <w:p w14:paraId="43CAF5BD" w14:textId="77777777" w:rsidR="004F6341" w:rsidRDefault="004F6341" w:rsidP="004F63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879F7" id="_Border2_FrontPage_B_" o:spid="_x0000_s1032" alt="&quot;&quot;" style="position:absolute;margin-left:18.75pt;margin-top:18.75pt;width:18.7pt;height:804.45pt;z-index:25168025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" fillcolor="#ccebfa [3203]" stroked="f">
              <v:textbox>
                <w:txbxContent>
                  <w:p w14:paraId="43CAF5BD" w14:textId="77777777" w:rsidR="004F6341" w:rsidRDefault="004F6341" w:rsidP="004F6341">
                    <w:pPr>
                      <w:jc w:val="center"/>
                    </w:pPr>
                  </w:p>
                </w:txbxContent>
              </v:textbox>
              <w10:wrap anchorx="page" anchory="page"/>
            </v:rect>
          </w:pict>
        </mc:Fallback>
      </mc:AlternateContent>
    </w:r>
    <w:r>
      <w:rPr>
        <w:noProof/>
      </w:rPr>
      <mc:AlternateContent>
        <mc:Choice Requires="wps">
          <w:drawing>
            <wp:anchor distT="0" distB="0" distL="114300" distR="114300" simplePos="0" relativeHeight="251697791" behindDoc="0" locked="0" layoutInCell="1" allowOverlap="1" wp14:anchorId="783851A9" wp14:editId="23A1A939">
              <wp:simplePos x="0" y="0"/>
              <wp:positionH relativeFrom="page">
                <wp:posOffset>238125</wp:posOffset>
              </wp:positionH>
              <wp:positionV relativeFrom="page">
                <wp:posOffset>6648450</wp:posOffset>
              </wp:positionV>
              <wp:extent cx="237490" cy="3801110"/>
              <wp:effectExtent l="0" t="0" r="0" b="8890"/>
              <wp:wrapNone/>
              <wp:docPr id="60" name="_Border3_FrontPage_A_">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3801110"/>
                      </a:xfrm>
                      <a:prstGeom prst="rect">
                        <a:avLst/>
                      </a:prstGeom>
                      <a:solidFill>
                        <a:schemeClr val="accent1"/>
                      </a:solidFill>
                      <a:ln>
                        <a:noFill/>
                      </a:ln>
                    </wps:spPr>
                    <wps:txbx>
                      <w:txbxContent>
                        <w:p w14:paraId="6EDBBB92" w14:textId="77777777" w:rsidR="004F6341" w:rsidRDefault="004F6341" w:rsidP="004F63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851A9" id="_Border3_FrontPage_A_" o:spid="_x0000_s1033" alt="&quot;&quot;" style="position:absolute;margin-left:18.75pt;margin-top:523.5pt;width:18.7pt;height:299.3pt;z-index:2516977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" fillcolor="#99d7f6 [3204]" stroked="f">
              <v:textbox>
                <w:txbxContent>
                  <w:p w14:paraId="6EDBBB92" w14:textId="77777777" w:rsidR="004F6341" w:rsidRDefault="004F6341" w:rsidP="004F6341">
                    <w:pPr>
                      <w:jc w:val="center"/>
                    </w:pPr>
                  </w:p>
                </w:txbxContent>
              </v:textbox>
              <w10:wrap anchorx="page" anchory="page"/>
            </v:rect>
          </w:pict>
        </mc:Fallback>
      </mc:AlternateContent>
    </w:r>
    <w:r>
      <w:rPr>
        <w:noProof/>
      </w:rPr>
      <mc:AlternateContent>
        <mc:Choice Requires="wps">
          <w:drawing>
            <wp:anchor distT="0" distB="0" distL="114300" distR="114300" simplePos="0" relativeHeight="251706879" behindDoc="0" locked="0" layoutInCell="1" allowOverlap="1" wp14:anchorId="0BE5A7AF" wp14:editId="045E8BFE">
              <wp:simplePos x="0" y="0"/>
              <wp:positionH relativeFrom="page">
                <wp:posOffset>237490</wp:posOffset>
              </wp:positionH>
              <wp:positionV relativeFrom="page">
                <wp:posOffset>6177280</wp:posOffset>
              </wp:positionV>
              <wp:extent cx="950400" cy="748800"/>
              <wp:effectExtent l="0" t="0" r="2540" b="10795"/>
              <wp:wrapNone/>
              <wp:docPr id="5" name="_Logo_FrontPage_Move2_A_B_C_">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950400" cy="74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sdt>
                          <w:sdtPr>
                            <w:alias w:val="LogoH"/>
                            <w:tag w:val="{&quot;templafy&quot;:{&quot;id&quot;:&quot;b1a854f7-3fde-4da3-8c48-eff24ebaab58&quot;}}"/>
                            <w:id w:val="1399094187"/>
                            <w:picture/>
                          </w:sdtPr>
                          <w:sdtEndPr/>
                          <w:sdtContent>
                            <w:p w14:paraId="6A38C93D" w14:textId="77777777" w:rsidR="00AE0E06" w:rsidRDefault="00AE0E06">
                              <w:r>
                                <w:rPr>
                                  <w:noProof/>
                                </w:rPr>
                                <w:drawing>
                                  <wp:inline distT="0" distB="0" distL="0" distR="0" wp14:anchorId="3C0CAC68" wp14:editId="4D3EDA3D">
                                    <wp:extent cx="712800" cy="712800"/>
                                    <wp:effectExtent l="0" t="0" r="0" b="0"/>
                                    <wp:docPr id="160677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77162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800" cy="712800"/>
                                            </a:xfrm>
                                            <a:prstGeom prst="rect">
                                              <a:avLst/>
                                            </a:prstGeom>
                                            <a:noFill/>
                                            <a:ln>
                                              <a:noFill/>
                                            </a:ln>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BE5A7AF" id="_x0000_t202" coordsize="21600,21600" o:spt="202" path="m,l,21600r21600,l21600,xe">
              <v:stroke joinstyle="miter"/>
              <v:path gradientshapeok="t" o:connecttype="rect"/>
            </v:shapetype>
            <v:shape id="_Logo_FrontPage_Move2_A_B_C_" o:spid="_x0000_s1034" type="#_x0000_t202" alt="&quot;&quot;" style="position:absolute;margin-left:18.7pt;margin-top:486.4pt;width:74.85pt;height:58.95pt;z-index:2517068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" filled="f" fillcolor="white [3201]" stroked="f" strokeweight=".5pt">
              <v:textbox style="mso-fit-shape-to-text:t" inset="0,0,0,0">
                <w:txbxContent>
                  <w:sdt>
                    <w:sdtPr>
                      <w:alias w:val="LogoH"/>
                      <w:tag w:val="{&quot;templafy&quot;:{&quot;id&quot;:&quot;b1a854f7-3fde-4da3-8c48-eff24ebaab58&quot;}}"/>
                      <w:id w:val="1399094187"/>
                      <w:picture/>
                    </w:sdtPr>
                    <w:sdtEndPr/>
                    <w:sdtContent>
                      <w:p w14:paraId="6A38C93D" w14:textId="77777777" w:rsidR="00AE0E06" w:rsidRDefault="00AE0E06">
                        <w:r>
                          <w:rPr>
                            <w:noProof/>
                          </w:rPr>
                          <w:drawing>
                            <wp:inline distT="0" distB="0" distL="0" distR="0" wp14:anchorId="3C0CAC68" wp14:editId="4D3EDA3D">
                              <wp:extent cx="712800" cy="712800"/>
                              <wp:effectExtent l="0" t="0" r="0" b="0"/>
                              <wp:docPr id="160677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77162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800" cy="712800"/>
                                      </a:xfrm>
                                      <a:prstGeom prst="rect">
                                        <a:avLst/>
                                      </a:prstGeom>
                                      <a:noFill/>
                                      <a:ln>
                                        <a:noFill/>
                                      </a:ln>
                                    </pic:spPr>
                                  </pic:pic>
                                </a:graphicData>
                              </a:graphic>
                            </wp:inline>
                          </w:drawing>
                        </w:r>
                      </w:p>
                    </w:sdtContent>
                  </w:sdt>
                </w:txbxContent>
              </v:textbox>
              <w10:wrap anchorx="page" anchory="page"/>
            </v:shape>
          </w:pict>
        </mc:Fallback>
      </mc:AlternateContent>
    </w:r>
    <w:r>
      <w:rPr>
        <w:noProof/>
      </w:rPr>
      <mc:AlternateContent>
        <mc:Choice Requires="wps">
          <w:drawing>
            <wp:anchor distT="0" distB="0" distL="114300" distR="114300" simplePos="0" relativeHeight="251686400" behindDoc="0" locked="0" layoutInCell="1" allowOverlap="1" wp14:anchorId="3A2D3137" wp14:editId="72C5EFAE">
              <wp:simplePos x="0" y="0"/>
              <wp:positionH relativeFrom="page">
                <wp:posOffset>238125</wp:posOffset>
              </wp:positionH>
              <wp:positionV relativeFrom="page">
                <wp:posOffset>238125</wp:posOffset>
              </wp:positionV>
              <wp:extent cx="237490" cy="6411595"/>
              <wp:effectExtent l="0" t="0" r="0" b="8255"/>
              <wp:wrapNone/>
              <wp:docPr id="55" name="_Border2_FrontPage_A_">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6411595"/>
                      </a:xfrm>
                      <a:prstGeom prst="rect">
                        <a:avLst/>
                      </a:prstGeom>
                      <a:solidFill>
                        <a:schemeClr val="accent1"/>
                      </a:solidFill>
                      <a:ln>
                        <a:noFill/>
                      </a:ln>
                    </wps:spPr>
                    <wps:txbx>
                      <w:txbxContent>
                        <w:p w14:paraId="0111D928" w14:textId="77777777" w:rsidR="004F6341" w:rsidRDefault="004F6341" w:rsidP="004F63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D3137" id="_Border2_FrontPage_A_" o:spid="_x0000_s1035" alt="&quot;&quot;" style="position:absolute;margin-left:18.75pt;margin-top:18.75pt;width:18.7pt;height:504.8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" fillcolor="#99d7f6 [3204]" stroked="f">
              <v:textbox>
                <w:txbxContent>
                  <w:p w14:paraId="0111D928" w14:textId="77777777" w:rsidR="004F6341" w:rsidRDefault="004F6341" w:rsidP="004F6341">
                    <w:pPr>
                      <w:jc w:val="center"/>
                    </w:pPr>
                  </w:p>
                </w:txbxContent>
              </v:textbox>
              <w10:wrap anchorx="page" anchory="page"/>
            </v:rect>
          </w:pict>
        </mc:Fallback>
      </mc:AlternateContent>
    </w:r>
    <w:r>
      <w:rPr>
        <w:noProof/>
      </w:rPr>
      <w:drawing>
        <wp:anchor distT="0" distB="0" distL="0" distR="0" simplePos="0" relativeHeight="251724288" behindDoc="0" locked="0" layoutInCell="1" allowOverlap="1" wp14:anchorId="2E88EB36" wp14:editId="55B439FA">
          <wp:simplePos x="0" y="0"/>
          <wp:positionH relativeFrom="page">
            <wp:align>center</wp:align>
          </wp:positionH>
          <wp:positionV relativeFrom="margin">
            <wp:align>bottom</wp:align>
          </wp:positionV>
          <wp:extent cx="457200" cy="457200"/>
          <wp:effectExtent l="0" t="0" r="0" b="0"/>
          <wp:wrapNone/>
          <wp:docPr id="1371094162" name="Negative_EkstraLogoEight_Hide" hidden="1"/>
          <wp:cNvGraphicFramePr/>
          <a:graphic xmlns:a="http://schemas.openxmlformats.org/drawingml/2006/main">
            <a:graphicData uri="http://schemas.openxmlformats.org/drawingml/2006/picture">
              <pic:pic xmlns:pic="http://schemas.openxmlformats.org/drawingml/2006/picture">
                <pic:nvPicPr>
                  <pic:cNvPr id="1371094162" name="Negative_EkstraLogoEight_Hide" hidden="1"/>
                  <pic:cNvPicPr/>
                </pic:nvPicPr>
                <pic:blipFill>
                  <a:blip r:embed="rId2"/>
                  <a:srcRect/>
                  <a:stretch/>
                </pic:blipFill>
                <pic:spPr>
                  <a:xfrm>
                    <a:off x="0" y="0"/>
                    <a:ext cx="457200" cy="457200"/>
                  </a:xfrm>
                  <a:prstGeom prst="rect">
                    <a:avLst/>
                  </a:prstGeom>
                </pic:spPr>
              </pic:pic>
            </a:graphicData>
          </a:graphic>
        </wp:anchor>
      </w:drawing>
    </w:r>
    <w:r>
      <w:rPr>
        <w:noProof/>
      </w:rPr>
      <w:drawing>
        <wp:anchor distT="0" distB="0" distL="0" distR="0" simplePos="0" relativeHeight="251725312" behindDoc="0" locked="0" layoutInCell="1" allowOverlap="1" wp14:anchorId="7E2110F8" wp14:editId="5595028A">
          <wp:simplePos x="0" y="0"/>
          <wp:positionH relativeFrom="page">
            <wp:align>center</wp:align>
          </wp:positionH>
          <wp:positionV relativeFrom="margin">
            <wp:align>bottom</wp:align>
          </wp:positionV>
          <wp:extent cx="457200" cy="457200"/>
          <wp:effectExtent l="0" t="0" r="0" b="0"/>
          <wp:wrapNone/>
          <wp:docPr id="107354741" name="Positive_EkstraLogoEight_Hide"/>
          <wp:cNvGraphicFramePr/>
          <a:graphic xmlns:a="http://schemas.openxmlformats.org/drawingml/2006/main">
            <a:graphicData uri="http://schemas.openxmlformats.org/drawingml/2006/picture">
              <pic:pic xmlns:pic="http://schemas.openxmlformats.org/drawingml/2006/picture">
                <pic:nvPicPr>
                  <pic:cNvPr id="107354741" name="Positive_EkstraLogoEight_Hide"/>
                  <pic:cNvPicPr/>
                </pic:nvPicPr>
                <pic:blipFill>
                  <a:blip r:embed="rId2"/>
                  <a:srcRect/>
                  <a:stretch/>
                </pic:blipFill>
                <pic:spPr>
                  <a:xfrm>
                    <a:off x="0" y="0"/>
                    <a:ext cx="457200" cy="457200"/>
                  </a:xfrm>
                  <a:prstGeom prst="rect">
                    <a:avLst/>
                  </a:prstGeom>
                </pic:spPr>
              </pic:pic>
            </a:graphicData>
          </a:graphic>
        </wp:anchor>
      </w:drawing>
    </w:r>
    <w:r>
      <w:rPr>
        <w:noProof/>
      </w:rPr>
      <w:drawing>
        <wp:anchor distT="0" distB="0" distL="0" distR="0" simplePos="0" relativeHeight="251726336" behindDoc="0" locked="0" layoutInCell="1" allowOverlap="1" wp14:anchorId="508F3921" wp14:editId="218F8E64">
          <wp:simplePos x="0" y="0"/>
          <wp:positionH relativeFrom="rightMargin">
            <wp:posOffset>-910800</wp:posOffset>
          </wp:positionH>
          <wp:positionV relativeFrom="page">
            <wp:posOffset>9720000</wp:posOffset>
          </wp:positionV>
          <wp:extent cx="1440000" cy="1440000"/>
          <wp:effectExtent l="0" t="0" r="0" b="0"/>
          <wp:wrapNone/>
          <wp:docPr id="1600240664" name="Negative_EkstraLogoNine_Hide" hidden="1"/>
          <wp:cNvGraphicFramePr/>
          <a:graphic xmlns:a="http://schemas.openxmlformats.org/drawingml/2006/main">
            <a:graphicData uri="http://schemas.openxmlformats.org/drawingml/2006/picture">
              <pic:pic xmlns:pic="http://schemas.openxmlformats.org/drawingml/2006/picture">
                <pic:nvPicPr>
                  <pic:cNvPr id="1600240664" name="Negative_EkstraLogoNine_Hide" hidden="1"/>
                  <pic:cNvPicPr/>
                </pic:nvPicPr>
                <pic:blipFill>
                  <a:blip r:embed="rId2"/>
                  <a:srcRect/>
                  <a:stretch/>
                </pic:blipFill>
                <pic:spPr>
                  <a:xfrm>
                    <a:off x="0" y="0"/>
                    <a:ext cx="1440000" cy="1440000"/>
                  </a:xfrm>
                  <a:prstGeom prst="rect">
                    <a:avLst/>
                  </a:prstGeom>
                </pic:spPr>
              </pic:pic>
            </a:graphicData>
          </a:graphic>
        </wp:anchor>
      </w:drawing>
    </w:r>
    <w:r>
      <w:rPr>
        <w:noProof/>
      </w:rPr>
      <w:drawing>
        <wp:anchor distT="0" distB="0" distL="0" distR="0" simplePos="0" relativeHeight="251727360" behindDoc="0" locked="0" layoutInCell="1" allowOverlap="1" wp14:anchorId="1B565F48" wp14:editId="5B921589">
          <wp:simplePos x="0" y="0"/>
          <wp:positionH relativeFrom="rightMargin">
            <wp:posOffset>-910800</wp:posOffset>
          </wp:positionH>
          <wp:positionV relativeFrom="page">
            <wp:posOffset>9720000</wp:posOffset>
          </wp:positionV>
          <wp:extent cx="1440000" cy="1440000"/>
          <wp:effectExtent l="0" t="0" r="0" b="0"/>
          <wp:wrapNone/>
          <wp:docPr id="1421009121" name="Positive_EkstraLogoNine_Hide"/>
          <wp:cNvGraphicFramePr/>
          <a:graphic xmlns:a="http://schemas.openxmlformats.org/drawingml/2006/main">
            <a:graphicData uri="http://schemas.openxmlformats.org/drawingml/2006/picture">
              <pic:pic xmlns:pic="http://schemas.openxmlformats.org/drawingml/2006/picture">
                <pic:nvPicPr>
                  <pic:cNvPr id="1421009121" name="Positive_EkstraLogoNine_Hide"/>
                  <pic:cNvPicPr/>
                </pic:nvPicPr>
                <pic:blipFill>
                  <a:blip r:embed="rId2"/>
                  <a:srcRect/>
                  <a:stretch/>
                </pic:blipFill>
                <pic:spPr>
                  <a:xfrm>
                    <a:off x="0" y="0"/>
                    <a:ext cx="1440000" cy="144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7ABB" w14:textId="77777777" w:rsidR="00870F93" w:rsidRDefault="00870F93" w:rsidP="00722F88">
    <w:pPr>
      <w:pStyle w:val="Sidehoved"/>
    </w:pPr>
  </w:p>
  <w:p w14:paraId="06CF1D65" w14:textId="77777777" w:rsidR="00722F88" w:rsidRPr="00722F88" w:rsidRDefault="00722F88" w:rsidP="00722F88">
    <w:pPr>
      <w:pStyle w:val="Sidehoved"/>
    </w:pPr>
    <w:r>
      <w:rPr>
        <w:noProof/>
      </w:rPr>
      <w:drawing>
        <wp:anchor distT="0" distB="0" distL="0" distR="0" simplePos="0" relativeHeight="251728384" behindDoc="0" locked="0" layoutInCell="1" allowOverlap="1" wp14:anchorId="66373756" wp14:editId="6F52B8E7">
          <wp:simplePos x="0" y="0"/>
          <wp:positionH relativeFrom="page">
            <wp:align>center</wp:align>
          </wp:positionH>
          <wp:positionV relativeFrom="margin">
            <wp:align>bottom</wp:align>
          </wp:positionV>
          <wp:extent cx="457200" cy="457200"/>
          <wp:effectExtent l="0" t="0" r="0" b="0"/>
          <wp:wrapNone/>
          <wp:docPr id="347993308" name="Negative_EkstraLogoEight_Hide1" hidden="1"/>
          <wp:cNvGraphicFramePr/>
          <a:graphic xmlns:a="http://schemas.openxmlformats.org/drawingml/2006/main">
            <a:graphicData uri="http://schemas.openxmlformats.org/drawingml/2006/picture">
              <pic:pic xmlns:pic="http://schemas.openxmlformats.org/drawingml/2006/picture">
                <pic:nvPicPr>
                  <pic:cNvPr id="347993308" name="Negative_EkstraLogoEight_Hide1" hidden="1"/>
                  <pic:cNvPicPr/>
                </pic:nvPicPr>
                <pic:blipFill>
                  <a:blip r:embed="rId1"/>
                  <a:srcRect/>
                  <a:stretch/>
                </pic:blipFill>
                <pic:spPr>
                  <a:xfrm>
                    <a:off x="0" y="0"/>
                    <a:ext cx="457200" cy="457200"/>
                  </a:xfrm>
                  <a:prstGeom prst="rect">
                    <a:avLst/>
                  </a:prstGeom>
                </pic:spPr>
              </pic:pic>
            </a:graphicData>
          </a:graphic>
        </wp:anchor>
      </w:drawing>
    </w:r>
    <w:r>
      <w:rPr>
        <w:noProof/>
      </w:rPr>
      <w:drawing>
        <wp:anchor distT="0" distB="0" distL="0" distR="0" simplePos="0" relativeHeight="251729408" behindDoc="0" locked="0" layoutInCell="1" allowOverlap="1" wp14:anchorId="538C6DE1" wp14:editId="4D60233C">
          <wp:simplePos x="0" y="0"/>
          <wp:positionH relativeFrom="page">
            <wp:align>center</wp:align>
          </wp:positionH>
          <wp:positionV relativeFrom="margin">
            <wp:align>bottom</wp:align>
          </wp:positionV>
          <wp:extent cx="457200" cy="457200"/>
          <wp:effectExtent l="0" t="0" r="0" b="0"/>
          <wp:wrapNone/>
          <wp:docPr id="2134416410" name="Positive_EkstraLogoEight_Hide1"/>
          <wp:cNvGraphicFramePr/>
          <a:graphic xmlns:a="http://schemas.openxmlformats.org/drawingml/2006/main">
            <a:graphicData uri="http://schemas.openxmlformats.org/drawingml/2006/picture">
              <pic:pic xmlns:pic="http://schemas.openxmlformats.org/drawingml/2006/picture">
                <pic:nvPicPr>
                  <pic:cNvPr id="2134416410" name="Positive_EkstraLogoEight_Hide1"/>
                  <pic:cNvPicPr/>
                </pic:nvPicPr>
                <pic:blipFill>
                  <a:blip r:embed="rId1"/>
                  <a:srcRect/>
                  <a:stretch/>
                </pic:blipFill>
                <pic:spPr>
                  <a:xfrm>
                    <a:off x="0" y="0"/>
                    <a:ext cx="457200" cy="457200"/>
                  </a:xfrm>
                  <a:prstGeom prst="rect">
                    <a:avLst/>
                  </a:prstGeom>
                </pic:spPr>
              </pic:pic>
            </a:graphicData>
          </a:graphic>
        </wp:anchor>
      </w:drawing>
    </w:r>
    <w:r>
      <w:rPr>
        <w:noProof/>
      </w:rPr>
      <w:drawing>
        <wp:anchor distT="0" distB="0" distL="0" distR="0" simplePos="0" relativeHeight="251730432" behindDoc="0" locked="0" layoutInCell="1" allowOverlap="1" wp14:anchorId="7C348E1C" wp14:editId="073CB5CC">
          <wp:simplePos x="0" y="0"/>
          <wp:positionH relativeFrom="rightMargin">
            <wp:posOffset>-910800</wp:posOffset>
          </wp:positionH>
          <wp:positionV relativeFrom="page">
            <wp:posOffset>9720000</wp:posOffset>
          </wp:positionV>
          <wp:extent cx="1440000" cy="1440000"/>
          <wp:effectExtent l="0" t="0" r="0" b="0"/>
          <wp:wrapNone/>
          <wp:docPr id="2113450964" name="Negative_EkstraLogoNine_Hide1" hidden="1"/>
          <wp:cNvGraphicFramePr/>
          <a:graphic xmlns:a="http://schemas.openxmlformats.org/drawingml/2006/main">
            <a:graphicData uri="http://schemas.openxmlformats.org/drawingml/2006/picture">
              <pic:pic xmlns:pic="http://schemas.openxmlformats.org/drawingml/2006/picture">
                <pic:nvPicPr>
                  <pic:cNvPr id="2113450964" name="Negative_EkstraLogoNine_Hide1" hidden="1"/>
                  <pic:cNvPicPr/>
                </pic:nvPicPr>
                <pic:blipFill>
                  <a:blip r:embed="rId1"/>
                  <a:srcRect/>
                  <a:stretch/>
                </pic:blipFill>
                <pic:spPr>
                  <a:xfrm>
                    <a:off x="0" y="0"/>
                    <a:ext cx="1440000" cy="1440000"/>
                  </a:xfrm>
                  <a:prstGeom prst="rect">
                    <a:avLst/>
                  </a:prstGeom>
                </pic:spPr>
              </pic:pic>
            </a:graphicData>
          </a:graphic>
        </wp:anchor>
      </w:drawing>
    </w:r>
    <w:r>
      <w:rPr>
        <w:noProof/>
      </w:rPr>
      <w:drawing>
        <wp:anchor distT="0" distB="0" distL="0" distR="0" simplePos="0" relativeHeight="251731456" behindDoc="0" locked="0" layoutInCell="1" allowOverlap="1" wp14:anchorId="3F16FCB2" wp14:editId="6FE90B3C">
          <wp:simplePos x="0" y="0"/>
          <wp:positionH relativeFrom="rightMargin">
            <wp:posOffset>-910800</wp:posOffset>
          </wp:positionH>
          <wp:positionV relativeFrom="page">
            <wp:posOffset>9720000</wp:posOffset>
          </wp:positionV>
          <wp:extent cx="1440000" cy="1440000"/>
          <wp:effectExtent l="0" t="0" r="0" b="0"/>
          <wp:wrapNone/>
          <wp:docPr id="1002629165" name="Positive_EkstraLogoNine_Hide1"/>
          <wp:cNvGraphicFramePr/>
          <a:graphic xmlns:a="http://schemas.openxmlformats.org/drawingml/2006/main">
            <a:graphicData uri="http://schemas.openxmlformats.org/drawingml/2006/picture">
              <pic:pic xmlns:pic="http://schemas.openxmlformats.org/drawingml/2006/picture">
                <pic:nvPicPr>
                  <pic:cNvPr id="1002629165" name="Positive_EkstraLogoNine_Hide1"/>
                  <pic:cNvPicPr/>
                </pic:nvPicPr>
                <pic:blipFill>
                  <a:blip r:embed="rId1"/>
                  <a:srcRect/>
                  <a:stretch/>
                </pic:blipFill>
                <pic:spPr>
                  <a:xfrm>
                    <a:off x="0" y="0"/>
                    <a:ext cx="1440000" cy="14400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4D12" w14:textId="77777777" w:rsidR="00550424" w:rsidRDefault="00BD2CAE" w:rsidP="00FC03E8">
    <w:pPr>
      <w:pStyle w:val="Sidehoved"/>
    </w:pPr>
    <w:r>
      <w:rPr>
        <w:noProof/>
      </w:rPr>
      <mc:AlternateContent>
        <mc:Choice Requires="wps">
          <w:drawing>
            <wp:anchor distT="0" distB="0" distL="114300" distR="114300" simplePos="0" relativeHeight="251704832" behindDoc="0" locked="0" layoutInCell="1" allowOverlap="1" wp14:anchorId="5A60DD14" wp14:editId="510E31D7">
              <wp:simplePos x="0" y="0"/>
              <wp:positionH relativeFrom="page">
                <wp:align>left</wp:align>
              </wp:positionH>
              <wp:positionV relativeFrom="page">
                <wp:align>top</wp:align>
              </wp:positionV>
              <wp:extent cx="6713220" cy="543600"/>
              <wp:effectExtent l="0" t="0" r="11430" b="8255"/>
              <wp:wrapNone/>
              <wp:docPr id="34" name="Header text"/>
              <wp:cNvGraphicFramePr/>
              <a:graphic xmlns:a="http://schemas.openxmlformats.org/drawingml/2006/main">
                <a:graphicData uri="http://schemas.microsoft.com/office/word/2010/wordprocessingShape">
                  <wps:wsp>
                    <wps:cNvSpPr txBox="1"/>
                    <wps:spPr>
                      <a:xfrm>
                        <a:off x="0" y="0"/>
                        <a:ext cx="6713220" cy="5436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1CC454EE" w14:textId="779CF547" w:rsidR="00796FDA" w:rsidRPr="001E1F35" w:rsidRDefault="004543EC" w:rsidP="001E1F35">
                          <w:pPr>
                            <w:pStyle w:val="HeaderText"/>
                          </w:pPr>
                          <w:sdt>
                            <w:sdtPr>
                              <w:alias w:val="Title"/>
                              <w:tag w:val=""/>
                              <w:id w:val="-2053218781"/>
                              <w:dataBinding w:prefixMappings="xmlns:ns0='http://purl.org/dc/elements/1.1/' xmlns:ns1='http://schemas.openxmlformats.org/package/2006/metadata/core-properties' " w:xpath="/ns1:coreProperties[1]/ns0:title[1]" w:storeItemID="{6C3C8BC8-F283-45AE-878A-BAB7291924A1}"/>
                              <w:text/>
                            </w:sdtPr>
                            <w:sdtEndPr/>
                            <w:sdtContent>
                              <w:r w:rsidR="00D94A2F">
                                <w:t>Forældregrupper</w:t>
                              </w:r>
                            </w:sdtContent>
                          </w:sdt>
                          <w:r w:rsidR="008302A1">
                            <w:t xml:space="preserve"> </w:t>
                          </w:r>
                          <w:sdt>
                            <w:sdtPr>
                              <w:alias w:val="Subject"/>
                              <w:tag w:val=""/>
                              <w:id w:val="1979562465"/>
                              <w:dataBinding w:prefixMappings="xmlns:ns0='http://purl.org/dc/elements/1.1/' xmlns:ns1='http://schemas.openxmlformats.org/package/2006/metadata/core-properties' " w:xpath="/ns1:coreProperties[1]/ns0:subject[1]" w:storeItemID="{6C3C8BC8-F283-45AE-878A-BAB7291924A1}"/>
                              <w:text/>
                            </w:sdtPr>
                            <w:sdtEndPr/>
                            <w:sdtContent>
                              <w:r w:rsidR="005A64AB">
                                <w:t>Døgnafsnit for større børn 7-13 år</w:t>
                              </w:r>
                            </w:sdtContent>
                          </w:sdt>
                        </w:p>
                      </w:txbxContent>
                    </wps:txbx>
                    <wps:bodyPr rot="0" spcFirstLastPara="0" vertOverflow="overflow" horzOverflow="overflow" vert="horz" wrap="square" lIns="360000" tIns="3600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A60DD14" id="_x0000_t202" coordsize="21600,21600" o:spt="202" path="m,l,21600r21600,l21600,xe">
              <v:stroke joinstyle="miter"/>
              <v:path gradientshapeok="t" o:connecttype="rect"/>
            </v:shapetype>
            <v:shape id="Header text" o:spid="_x0000_s1037" type="#_x0000_t202" style="position:absolute;margin-left:0;margin-top:0;width:528.6pt;height:42.8pt;z-index:2517048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" filled="f" fillcolor="white [3201]" stroked="f" strokeweight=".5pt">
              <v:textbox style="mso-fit-shape-to-text:t" inset="10mm,10mm,0,0">
                <w:txbxContent>
                  <w:p w14:paraId="1CC454EE" w14:textId="779CF547" w:rsidR="00796FDA" w:rsidRPr="001E1F35" w:rsidRDefault="004543EC" w:rsidP="001E1F35">
                    <w:pPr>
                      <w:pStyle w:val="HeaderText"/>
                    </w:pPr>
                    <w:sdt>
                      <w:sdtPr>
                        <w:alias w:val="Title"/>
                        <w:tag w:val=""/>
                        <w:id w:val="-2053218781"/>
                        <w:dataBinding w:prefixMappings="xmlns:ns0='http://purl.org/dc/elements/1.1/' xmlns:ns1='http://schemas.openxmlformats.org/package/2006/metadata/core-properties' " w:xpath="/ns1:coreProperties[1]/ns0:title[1]" w:storeItemID="{6C3C8BC8-F283-45AE-878A-BAB7291924A1}"/>
                        <w:text/>
                      </w:sdtPr>
                      <w:sdtEndPr/>
                      <w:sdtContent>
                        <w:r w:rsidR="00D94A2F">
                          <w:t>Forældregrupper</w:t>
                        </w:r>
                      </w:sdtContent>
                    </w:sdt>
                    <w:r w:rsidR="008302A1">
                      <w:t xml:space="preserve"> </w:t>
                    </w:r>
                    <w:sdt>
                      <w:sdtPr>
                        <w:alias w:val="Subject"/>
                        <w:tag w:val=""/>
                        <w:id w:val="1979562465"/>
                        <w:dataBinding w:prefixMappings="xmlns:ns0='http://purl.org/dc/elements/1.1/' xmlns:ns1='http://schemas.openxmlformats.org/package/2006/metadata/core-properties' " w:xpath="/ns1:coreProperties[1]/ns0:subject[1]" w:storeItemID="{6C3C8BC8-F283-45AE-878A-BAB7291924A1}"/>
                        <w:text/>
                      </w:sdtPr>
                      <w:sdtEndPr/>
                      <w:sdtContent>
                        <w:r w:rsidR="005A64AB">
                          <w:t>Døgnafsnit for større børn 7-13 år</w:t>
                        </w:r>
                      </w:sdtContent>
                    </w:sdt>
                  </w:p>
                </w:txbxContent>
              </v:textbox>
              <w10:wrap anchorx="page" anchory="page"/>
            </v:shape>
          </w:pict>
        </mc:Fallback>
      </mc:AlternateContent>
    </w:r>
  </w:p>
  <w:p w14:paraId="2438AD51" w14:textId="77777777" w:rsidR="00106243" w:rsidRPr="00FC03E8" w:rsidRDefault="00106243" w:rsidP="00FC03E8">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9A93" w14:textId="0A716179" w:rsidR="00661D9E" w:rsidRDefault="00796FDA" w:rsidP="006B6CED">
    <w:pPr>
      <w:pStyle w:val="Sidehoved"/>
    </w:pPr>
    <w:r>
      <w:rPr>
        <w:noProof/>
      </w:rPr>
      <mc:AlternateContent>
        <mc:Choice Requires="wps">
          <w:drawing>
            <wp:anchor distT="0" distB="0" distL="114300" distR="114300" simplePos="0" relativeHeight="251702784" behindDoc="0" locked="0" layoutInCell="1" allowOverlap="1" wp14:anchorId="289ADC53" wp14:editId="5803201C">
              <wp:simplePos x="0" y="0"/>
              <wp:positionH relativeFrom="page">
                <wp:align>right</wp:align>
              </wp:positionH>
              <wp:positionV relativeFrom="page">
                <wp:align>top</wp:align>
              </wp:positionV>
              <wp:extent cx="424800" cy="712800"/>
              <wp:effectExtent l="0" t="0" r="0" b="8255"/>
              <wp:wrapNone/>
              <wp:docPr id="25" name="Header text"/>
              <wp:cNvGraphicFramePr/>
              <a:graphic xmlns:a="http://schemas.openxmlformats.org/drawingml/2006/main">
                <a:graphicData uri="http://schemas.microsoft.com/office/word/2010/wordprocessingShape">
                  <wps:wsp>
                    <wps:cNvSpPr txBox="1"/>
                    <wps:spPr>
                      <a:xfrm>
                        <a:off x="0" y="0"/>
                        <a:ext cx="424800" cy="712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5E09924D" w14:textId="59FB7E7C" w:rsidR="00796FDA" w:rsidRDefault="004543EC" w:rsidP="00796FDA">
                          <w:pPr>
                            <w:pStyle w:val="HeaderText"/>
                          </w:pPr>
                          <w:sdt>
                            <w:sdtPr>
                              <w:alias w:val="Subject"/>
                              <w:tag w:val=""/>
                              <w:id w:val="-2130393016"/>
                              <w:dataBinding w:prefixMappings="xmlns:ns0='http://purl.org/dc/elements/1.1/' xmlns:ns1='http://schemas.openxmlformats.org/package/2006/metadata/core-properties' " w:xpath="/ns1:coreProperties[1]/ns0:subject[1]" w:storeItemID="{6C3C8BC8-F283-45AE-878A-BAB7291924A1}"/>
                              <w:text/>
                            </w:sdtPr>
                            <w:sdtEndPr/>
                            <w:sdtContent>
                              <w:r w:rsidR="005A64AB">
                                <w:t>Døgnafsnit for større børn 7-13 år</w:t>
                              </w:r>
                            </w:sdtContent>
                          </w:sdt>
                        </w:p>
                      </w:txbxContent>
                    </wps:txbx>
                    <wps:bodyPr rot="0" spcFirstLastPara="0" vertOverflow="overflow" horzOverflow="overflow" vert="horz" wrap="none" lIns="0" tIns="360000" rIns="360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89ADC53" id="_x0000_t202" coordsize="21600,21600" o:spt="202" path="m,l,21600r21600,l21600,xe">
              <v:stroke joinstyle="miter"/>
              <v:path gradientshapeok="t" o:connecttype="rect"/>
            </v:shapetype>
            <v:shape id="_x0000_s1038" type="#_x0000_t202" style="position:absolute;margin-left:-17.75pt;margin-top:0;width:33.45pt;height:56.15pt;z-index:251702784;visibility:visible;mso-wrap-style:non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" filled="f" fillcolor="white [3201]" stroked="f" strokeweight=".5pt">
              <v:textbox style="mso-fit-shape-to-text:t" inset="0,10mm,10mm,0">
                <w:txbxContent>
                  <w:p w14:paraId="5E09924D" w14:textId="59FB7E7C" w:rsidR="00796FDA" w:rsidRDefault="004543EC" w:rsidP="00796FDA">
                    <w:pPr>
                      <w:pStyle w:val="HeaderText"/>
                    </w:pPr>
                    <w:sdt>
                      <w:sdtPr>
                        <w:alias w:val="Subject"/>
                        <w:tag w:val=""/>
                        <w:id w:val="-2130393016"/>
                        <w:dataBinding w:prefixMappings="xmlns:ns0='http://purl.org/dc/elements/1.1/' xmlns:ns1='http://schemas.openxmlformats.org/package/2006/metadata/core-properties' " w:xpath="/ns1:coreProperties[1]/ns0:subject[1]" w:storeItemID="{6C3C8BC8-F283-45AE-878A-BAB7291924A1}"/>
                        <w:text/>
                      </w:sdtPr>
                      <w:sdtEndPr/>
                      <w:sdtContent>
                        <w:r w:rsidR="005A64AB">
                          <w:t>Døgnafsnit for større børn 7-13 år</w:t>
                        </w:r>
                      </w:sdtContent>
                    </w:sdt>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93A1" w14:textId="77777777" w:rsidR="00C8252E" w:rsidRDefault="00DF7C55" w:rsidP="006B6CED">
    <w:pPr>
      <w:pStyle w:val="Sidehoved"/>
    </w:pPr>
    <w:r w:rsidRPr="0019628B">
      <w:rPr>
        <w:noProof/>
      </w:rPr>
      <mc:AlternateContent>
        <mc:Choice Requires="wps">
          <w:drawing>
            <wp:anchor distT="0" distB="0" distL="114300" distR="114300" simplePos="0" relativeHeight="251668992" behindDoc="0" locked="1" layoutInCell="1" allowOverlap="1" wp14:anchorId="35BA3E5B" wp14:editId="44F6ED51">
              <wp:simplePos x="0" y="0"/>
              <wp:positionH relativeFrom="page">
                <wp:align>left</wp:align>
              </wp:positionH>
              <wp:positionV relativeFrom="page">
                <wp:align>top</wp:align>
              </wp:positionV>
              <wp:extent cx="424800" cy="536400"/>
              <wp:effectExtent l="0" t="0" r="2540" b="14605"/>
              <wp:wrapNone/>
              <wp:docPr id="28" name="Tit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00" cy="53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Style w:val="Sidetal"/>
                            </w:rPr>
                            <w:alias w:val="Title"/>
                            <w:tag w:val=""/>
                            <w:id w:val="167531122"/>
                            <w:dataBinding w:prefixMappings="xmlns:ns0='http://purl.org/dc/elements/1.1/' xmlns:ns1='http://schemas.openxmlformats.org/package/2006/metadata/core-properties' " w:xpath="/ns1:coreProperties[1]/ns0:title[1]" w:storeItemID="{6C3C8BC8-F283-45AE-878A-BAB7291924A1}"/>
                            <w:text/>
                          </w:sdtPr>
                          <w:sdtEndPr>
                            <w:rPr>
                              <w:rStyle w:val="Sidetal"/>
                            </w:rPr>
                          </w:sdtEndPr>
                          <w:sdtContent>
                            <w:p w14:paraId="4CCAC510" w14:textId="369613CF" w:rsidR="00DF7C55" w:rsidRPr="008565CC" w:rsidRDefault="00D94A2F" w:rsidP="006B6CED">
                              <w:pPr>
                                <w:rPr>
                                  <w:rStyle w:val="Sidetal"/>
                                </w:rPr>
                              </w:pPr>
                              <w:r>
                                <w:rPr>
                                  <w:rStyle w:val="Sidetal"/>
                                </w:rPr>
                                <w:t>Forældregrupper</w:t>
                              </w:r>
                            </w:p>
                          </w:sdtContent>
                        </w:sdt>
                      </w:txbxContent>
                    </wps:txbx>
                    <wps:bodyPr rot="0" vert="horz" wrap="none" lIns="360000" tIns="36000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BA3E5B" id="_x0000_t202" coordsize="21600,21600" o:spt="202" path="m,l,21600r21600,l21600,xe">
              <v:stroke joinstyle="miter"/>
              <v:path gradientshapeok="t" o:connecttype="rect"/>
            </v:shapetype>
            <v:shape id="Titel" o:spid="_x0000_s1040" type="#_x0000_t202" style="position:absolute;margin-left:0;margin-top:0;width:33.45pt;height:42.25pt;z-index:251668992;visibility:visible;mso-wrap-style:non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" filled="f" stroked="f">
              <v:textbox style="mso-fit-shape-to-text:t" inset="10mm,10mm,0,0">
                <w:txbxContent>
                  <w:sdt>
                    <w:sdtPr>
                      <w:rPr>
                        <w:rStyle w:val="Sidetal"/>
                      </w:rPr>
                      <w:alias w:val="Title"/>
                      <w:tag w:val=""/>
                      <w:id w:val="167531122"/>
                      <w:dataBinding w:prefixMappings="xmlns:ns0='http://purl.org/dc/elements/1.1/' xmlns:ns1='http://schemas.openxmlformats.org/package/2006/metadata/core-properties' " w:xpath="/ns1:coreProperties[1]/ns0:title[1]" w:storeItemID="{6C3C8BC8-F283-45AE-878A-BAB7291924A1}"/>
                      <w:text/>
                    </w:sdtPr>
                    <w:sdtEndPr>
                      <w:rPr>
                        <w:rStyle w:val="Sidetal"/>
                      </w:rPr>
                    </w:sdtEndPr>
                    <w:sdtContent>
                      <w:p w14:paraId="4CCAC510" w14:textId="369613CF" w:rsidR="00DF7C55" w:rsidRPr="008565CC" w:rsidRDefault="00D94A2F" w:rsidP="006B6CED">
                        <w:pPr>
                          <w:rPr>
                            <w:rStyle w:val="Sidetal"/>
                          </w:rPr>
                        </w:pPr>
                        <w:r>
                          <w:rPr>
                            <w:rStyle w:val="Sidetal"/>
                          </w:rPr>
                          <w:t>Forældregrupper</w:t>
                        </w:r>
                      </w:p>
                    </w:sdtContent>
                  </w:sdt>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61CD0F8"/>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96D26B90"/>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9B56C1D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54F4A164"/>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D5222D9A"/>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B2D2D4"/>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76C29A"/>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12D17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A28272"/>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CC8A672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12421E66"/>
    <w:multiLevelType w:val="hybridMultilevel"/>
    <w:tmpl w:val="EA5A01DE"/>
    <w:lvl w:ilvl="0" w:tplc="62B89A3E">
      <w:start w:val="1"/>
      <w:numFmt w:val="bullet"/>
      <w:lvlRestart w:val="0"/>
      <w:lvlText w:val=""/>
      <w:lvlJc w:val="left"/>
      <w:pPr>
        <w:tabs>
          <w:tab w:val="num" w:pos="641"/>
        </w:tabs>
        <w:ind w:left="641" w:hanging="357"/>
      </w:pPr>
      <w:rPr>
        <w:rFonts w:ascii="Wingdings" w:hAnsi="Wingdings" w:hint="default"/>
        <w:color w:val="auto"/>
        <w:sz w:val="20"/>
      </w:rPr>
    </w:lvl>
    <w:lvl w:ilvl="1" w:tplc="04060003">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abstractNum w:abstractNumId="11" w15:restartNumberingAfterBreak="0">
    <w:nsid w:val="17D03BE1"/>
    <w:multiLevelType w:val="hybridMultilevel"/>
    <w:tmpl w:val="C180FE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A35136C"/>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1DC59FA"/>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E23"/>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9FB6C0A"/>
    <w:multiLevelType w:val="hybridMultilevel"/>
    <w:tmpl w:val="13D885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02292724">
    <w:abstractNumId w:val="13"/>
  </w:num>
  <w:num w:numId="2" w16cid:durableId="1774209484">
    <w:abstractNumId w:val="12"/>
  </w:num>
  <w:num w:numId="3" w16cid:durableId="936447872">
    <w:abstractNumId w:val="14"/>
  </w:num>
  <w:num w:numId="4" w16cid:durableId="38750050">
    <w:abstractNumId w:val="9"/>
  </w:num>
  <w:num w:numId="5" w16cid:durableId="114565587">
    <w:abstractNumId w:val="7"/>
  </w:num>
  <w:num w:numId="6" w16cid:durableId="465705729">
    <w:abstractNumId w:val="6"/>
  </w:num>
  <w:num w:numId="7" w16cid:durableId="1907644989">
    <w:abstractNumId w:val="5"/>
  </w:num>
  <w:num w:numId="8" w16cid:durableId="1137719583">
    <w:abstractNumId w:val="4"/>
  </w:num>
  <w:num w:numId="9" w16cid:durableId="919363313">
    <w:abstractNumId w:val="8"/>
  </w:num>
  <w:num w:numId="10" w16cid:durableId="254018488">
    <w:abstractNumId w:val="3"/>
  </w:num>
  <w:num w:numId="11" w16cid:durableId="688871334">
    <w:abstractNumId w:val="2"/>
  </w:num>
  <w:num w:numId="12" w16cid:durableId="1703674397">
    <w:abstractNumId w:val="1"/>
  </w:num>
  <w:num w:numId="13" w16cid:durableId="1968470164">
    <w:abstractNumId w:val="0"/>
  </w:num>
  <w:num w:numId="14" w16cid:durableId="790785792">
    <w:abstractNumId w:val="15"/>
  </w:num>
  <w:num w:numId="15" w16cid:durableId="1688680696">
    <w:abstractNumId w:val="10"/>
  </w:num>
  <w:num w:numId="16" w16cid:durableId="16578028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evenAndOddHeaders/>
  <w:drawingGridHorizontalSpacing w:val="374"/>
  <w:drawingGridVerticalSpacing w:val="374"/>
  <w:doNotUseMarginsForDrawingGridOrigin/>
  <w:drawingGridHorizontalOrigin w:val="0"/>
  <w:drawingGridVerticalOrigin w:val="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E49"/>
    <w:rsid w:val="0000026C"/>
    <w:rsid w:val="0000286E"/>
    <w:rsid w:val="00004AD4"/>
    <w:rsid w:val="000064C3"/>
    <w:rsid w:val="00007107"/>
    <w:rsid w:val="00013AF1"/>
    <w:rsid w:val="000152A1"/>
    <w:rsid w:val="000174EA"/>
    <w:rsid w:val="000212FA"/>
    <w:rsid w:val="0002445B"/>
    <w:rsid w:val="00024895"/>
    <w:rsid w:val="000324B6"/>
    <w:rsid w:val="0003381C"/>
    <w:rsid w:val="00033D8F"/>
    <w:rsid w:val="00043903"/>
    <w:rsid w:val="0004521B"/>
    <w:rsid w:val="00054310"/>
    <w:rsid w:val="00056AC6"/>
    <w:rsid w:val="000619E6"/>
    <w:rsid w:val="00061C14"/>
    <w:rsid w:val="0006551F"/>
    <w:rsid w:val="0007395E"/>
    <w:rsid w:val="000760FA"/>
    <w:rsid w:val="00076A26"/>
    <w:rsid w:val="000776F0"/>
    <w:rsid w:val="00077DD1"/>
    <w:rsid w:val="00082BF7"/>
    <w:rsid w:val="0008361D"/>
    <w:rsid w:val="00095122"/>
    <w:rsid w:val="00097594"/>
    <w:rsid w:val="000A26BB"/>
    <w:rsid w:val="000B4348"/>
    <w:rsid w:val="000B6016"/>
    <w:rsid w:val="000B66BD"/>
    <w:rsid w:val="000C08F9"/>
    <w:rsid w:val="000C5C1A"/>
    <w:rsid w:val="000D2C09"/>
    <w:rsid w:val="000E4397"/>
    <w:rsid w:val="000E4B13"/>
    <w:rsid w:val="000E62C6"/>
    <w:rsid w:val="000E6E37"/>
    <w:rsid w:val="000F1138"/>
    <w:rsid w:val="000F3866"/>
    <w:rsid w:val="000F3EE3"/>
    <w:rsid w:val="00101E49"/>
    <w:rsid w:val="00106243"/>
    <w:rsid w:val="0010776B"/>
    <w:rsid w:val="00107C17"/>
    <w:rsid w:val="00110A9A"/>
    <w:rsid w:val="00113828"/>
    <w:rsid w:val="0011633D"/>
    <w:rsid w:val="001165BC"/>
    <w:rsid w:val="001214FC"/>
    <w:rsid w:val="0013025D"/>
    <w:rsid w:val="001335C8"/>
    <w:rsid w:val="00135453"/>
    <w:rsid w:val="00135E16"/>
    <w:rsid w:val="00142AC7"/>
    <w:rsid w:val="0014411E"/>
    <w:rsid w:val="00146687"/>
    <w:rsid w:val="00154FF5"/>
    <w:rsid w:val="001557C1"/>
    <w:rsid w:val="00156EC5"/>
    <w:rsid w:val="00157185"/>
    <w:rsid w:val="001578B7"/>
    <w:rsid w:val="001615BE"/>
    <w:rsid w:val="00162407"/>
    <w:rsid w:val="00162A31"/>
    <w:rsid w:val="00171767"/>
    <w:rsid w:val="00172432"/>
    <w:rsid w:val="00175DED"/>
    <w:rsid w:val="00180B88"/>
    <w:rsid w:val="00181B73"/>
    <w:rsid w:val="00182557"/>
    <w:rsid w:val="00184A78"/>
    <w:rsid w:val="00185EAE"/>
    <w:rsid w:val="001929BC"/>
    <w:rsid w:val="0019628B"/>
    <w:rsid w:val="001A1AA6"/>
    <w:rsid w:val="001A585B"/>
    <w:rsid w:val="001B2986"/>
    <w:rsid w:val="001B3098"/>
    <w:rsid w:val="001B3FFF"/>
    <w:rsid w:val="001B6BA5"/>
    <w:rsid w:val="001C0CBF"/>
    <w:rsid w:val="001C2F4C"/>
    <w:rsid w:val="001C386C"/>
    <w:rsid w:val="001E1F35"/>
    <w:rsid w:val="001E2412"/>
    <w:rsid w:val="002001E8"/>
    <w:rsid w:val="00211EA0"/>
    <w:rsid w:val="00216752"/>
    <w:rsid w:val="00216C2F"/>
    <w:rsid w:val="00221C13"/>
    <w:rsid w:val="00224EEC"/>
    <w:rsid w:val="0022503B"/>
    <w:rsid w:val="00231A88"/>
    <w:rsid w:val="00235C73"/>
    <w:rsid w:val="002374A6"/>
    <w:rsid w:val="00241B74"/>
    <w:rsid w:val="00243DDF"/>
    <w:rsid w:val="0024556E"/>
    <w:rsid w:val="002457B6"/>
    <w:rsid w:val="002524A8"/>
    <w:rsid w:val="00252BCE"/>
    <w:rsid w:val="002549CB"/>
    <w:rsid w:val="00255126"/>
    <w:rsid w:val="0025514A"/>
    <w:rsid w:val="00256661"/>
    <w:rsid w:val="0025715A"/>
    <w:rsid w:val="00257A17"/>
    <w:rsid w:val="00260D9F"/>
    <w:rsid w:val="00261B36"/>
    <w:rsid w:val="0026593E"/>
    <w:rsid w:val="00271189"/>
    <w:rsid w:val="00271543"/>
    <w:rsid w:val="00271B23"/>
    <w:rsid w:val="00274DB6"/>
    <w:rsid w:val="00276AAF"/>
    <w:rsid w:val="0028014E"/>
    <w:rsid w:val="00281E47"/>
    <w:rsid w:val="00283E04"/>
    <w:rsid w:val="00285DC6"/>
    <w:rsid w:val="002947BB"/>
    <w:rsid w:val="00295001"/>
    <w:rsid w:val="00297788"/>
    <w:rsid w:val="002A02E7"/>
    <w:rsid w:val="002A7F38"/>
    <w:rsid w:val="002B15CE"/>
    <w:rsid w:val="002B50CE"/>
    <w:rsid w:val="002C53CF"/>
    <w:rsid w:val="002C768F"/>
    <w:rsid w:val="002D236A"/>
    <w:rsid w:val="002D6C38"/>
    <w:rsid w:val="002E43CB"/>
    <w:rsid w:val="002E68E2"/>
    <w:rsid w:val="002E712A"/>
    <w:rsid w:val="002F078C"/>
    <w:rsid w:val="002F0A04"/>
    <w:rsid w:val="002F21FC"/>
    <w:rsid w:val="002F2ED8"/>
    <w:rsid w:val="002F680F"/>
    <w:rsid w:val="00301546"/>
    <w:rsid w:val="00303BB1"/>
    <w:rsid w:val="00304903"/>
    <w:rsid w:val="00306BE6"/>
    <w:rsid w:val="00317FD4"/>
    <w:rsid w:val="0032188C"/>
    <w:rsid w:val="00321C48"/>
    <w:rsid w:val="0032518D"/>
    <w:rsid w:val="00325CE1"/>
    <w:rsid w:val="00327908"/>
    <w:rsid w:val="003334F2"/>
    <w:rsid w:val="00336821"/>
    <w:rsid w:val="00342932"/>
    <w:rsid w:val="00346C57"/>
    <w:rsid w:val="00347D73"/>
    <w:rsid w:val="00350213"/>
    <w:rsid w:val="00351AB8"/>
    <w:rsid w:val="0036531C"/>
    <w:rsid w:val="003728FD"/>
    <w:rsid w:val="00372F14"/>
    <w:rsid w:val="00373364"/>
    <w:rsid w:val="003802F6"/>
    <w:rsid w:val="00380E1A"/>
    <w:rsid w:val="00381D46"/>
    <w:rsid w:val="003922C3"/>
    <w:rsid w:val="00397BA0"/>
    <w:rsid w:val="003A0966"/>
    <w:rsid w:val="003A2E5F"/>
    <w:rsid w:val="003A5C82"/>
    <w:rsid w:val="003A6247"/>
    <w:rsid w:val="003B30FD"/>
    <w:rsid w:val="003B4657"/>
    <w:rsid w:val="003C2B1E"/>
    <w:rsid w:val="003C3AC7"/>
    <w:rsid w:val="003C5AB7"/>
    <w:rsid w:val="003C6416"/>
    <w:rsid w:val="003D2C67"/>
    <w:rsid w:val="003E10A0"/>
    <w:rsid w:val="003E2EA5"/>
    <w:rsid w:val="003E40D7"/>
    <w:rsid w:val="003F16DB"/>
    <w:rsid w:val="003F31B3"/>
    <w:rsid w:val="00401169"/>
    <w:rsid w:val="00401C3F"/>
    <w:rsid w:val="00401FC8"/>
    <w:rsid w:val="00403877"/>
    <w:rsid w:val="00404544"/>
    <w:rsid w:val="00404B04"/>
    <w:rsid w:val="004054CC"/>
    <w:rsid w:val="00410F7E"/>
    <w:rsid w:val="0041126F"/>
    <w:rsid w:val="00411D0B"/>
    <w:rsid w:val="00414E29"/>
    <w:rsid w:val="00415504"/>
    <w:rsid w:val="00415563"/>
    <w:rsid w:val="00416A3F"/>
    <w:rsid w:val="00417778"/>
    <w:rsid w:val="00417B31"/>
    <w:rsid w:val="00420166"/>
    <w:rsid w:val="0043080D"/>
    <w:rsid w:val="004313A6"/>
    <w:rsid w:val="0043214A"/>
    <w:rsid w:val="00432AB5"/>
    <w:rsid w:val="00435F4D"/>
    <w:rsid w:val="00437C22"/>
    <w:rsid w:val="00444B40"/>
    <w:rsid w:val="00453677"/>
    <w:rsid w:val="004543EC"/>
    <w:rsid w:val="00454FCD"/>
    <w:rsid w:val="00455FB8"/>
    <w:rsid w:val="00456A1A"/>
    <w:rsid w:val="00460A0E"/>
    <w:rsid w:val="0046193D"/>
    <w:rsid w:val="00461EF8"/>
    <w:rsid w:val="00462A26"/>
    <w:rsid w:val="00463E9C"/>
    <w:rsid w:val="00476676"/>
    <w:rsid w:val="00477B8A"/>
    <w:rsid w:val="00481636"/>
    <w:rsid w:val="0048346A"/>
    <w:rsid w:val="00484ADE"/>
    <w:rsid w:val="004854CB"/>
    <w:rsid w:val="00487BA4"/>
    <w:rsid w:val="00491B0E"/>
    <w:rsid w:val="00491F0A"/>
    <w:rsid w:val="00496CC6"/>
    <w:rsid w:val="00497698"/>
    <w:rsid w:val="004A55F1"/>
    <w:rsid w:val="004A5C0C"/>
    <w:rsid w:val="004B0758"/>
    <w:rsid w:val="004B1061"/>
    <w:rsid w:val="004B1EDA"/>
    <w:rsid w:val="004B5141"/>
    <w:rsid w:val="004B67F8"/>
    <w:rsid w:val="004C0214"/>
    <w:rsid w:val="004C3231"/>
    <w:rsid w:val="004C3D9F"/>
    <w:rsid w:val="004C7258"/>
    <w:rsid w:val="004D47F2"/>
    <w:rsid w:val="004D773C"/>
    <w:rsid w:val="004E4155"/>
    <w:rsid w:val="004E687F"/>
    <w:rsid w:val="004F05F5"/>
    <w:rsid w:val="004F2078"/>
    <w:rsid w:val="004F4252"/>
    <w:rsid w:val="004F6341"/>
    <w:rsid w:val="004F65FA"/>
    <w:rsid w:val="00502795"/>
    <w:rsid w:val="00503211"/>
    <w:rsid w:val="005044A6"/>
    <w:rsid w:val="0051003B"/>
    <w:rsid w:val="00512A6E"/>
    <w:rsid w:val="00513F09"/>
    <w:rsid w:val="00514192"/>
    <w:rsid w:val="005163D1"/>
    <w:rsid w:val="0051705D"/>
    <w:rsid w:val="00521CDA"/>
    <w:rsid w:val="00523C51"/>
    <w:rsid w:val="0052575C"/>
    <w:rsid w:val="00530D1B"/>
    <w:rsid w:val="00530D53"/>
    <w:rsid w:val="00532470"/>
    <w:rsid w:val="00533112"/>
    <w:rsid w:val="0053415F"/>
    <w:rsid w:val="005425DF"/>
    <w:rsid w:val="005461D7"/>
    <w:rsid w:val="00550424"/>
    <w:rsid w:val="005549EC"/>
    <w:rsid w:val="005654D1"/>
    <w:rsid w:val="00565C56"/>
    <w:rsid w:val="00570890"/>
    <w:rsid w:val="00576DE3"/>
    <w:rsid w:val="005779AB"/>
    <w:rsid w:val="00581EAA"/>
    <w:rsid w:val="00582E4B"/>
    <w:rsid w:val="00582F7E"/>
    <w:rsid w:val="005872DD"/>
    <w:rsid w:val="00587F92"/>
    <w:rsid w:val="005907EC"/>
    <w:rsid w:val="00592CE7"/>
    <w:rsid w:val="005A0C87"/>
    <w:rsid w:val="005A12DC"/>
    <w:rsid w:val="005A4519"/>
    <w:rsid w:val="005A50D9"/>
    <w:rsid w:val="005A64AB"/>
    <w:rsid w:val="005A6602"/>
    <w:rsid w:val="005B09E4"/>
    <w:rsid w:val="005B472B"/>
    <w:rsid w:val="005B5B5D"/>
    <w:rsid w:val="005B723D"/>
    <w:rsid w:val="005C17CE"/>
    <w:rsid w:val="005C1A38"/>
    <w:rsid w:val="005C50C3"/>
    <w:rsid w:val="005C5CD4"/>
    <w:rsid w:val="005C7E52"/>
    <w:rsid w:val="005D538D"/>
    <w:rsid w:val="005D5715"/>
    <w:rsid w:val="005D5A02"/>
    <w:rsid w:val="005D72D0"/>
    <w:rsid w:val="005E0223"/>
    <w:rsid w:val="005E3FB0"/>
    <w:rsid w:val="005E4C35"/>
    <w:rsid w:val="005E7CF1"/>
    <w:rsid w:val="005F021A"/>
    <w:rsid w:val="00603073"/>
    <w:rsid w:val="006056C8"/>
    <w:rsid w:val="00612B78"/>
    <w:rsid w:val="00612E4C"/>
    <w:rsid w:val="006139CF"/>
    <w:rsid w:val="0061742E"/>
    <w:rsid w:val="00622523"/>
    <w:rsid w:val="006247D1"/>
    <w:rsid w:val="00631404"/>
    <w:rsid w:val="00631536"/>
    <w:rsid w:val="00634472"/>
    <w:rsid w:val="00640D1E"/>
    <w:rsid w:val="00646624"/>
    <w:rsid w:val="00650BE2"/>
    <w:rsid w:val="00650FF6"/>
    <w:rsid w:val="00656310"/>
    <w:rsid w:val="006601E9"/>
    <w:rsid w:val="00661542"/>
    <w:rsid w:val="00661D9E"/>
    <w:rsid w:val="0066531B"/>
    <w:rsid w:val="00665898"/>
    <w:rsid w:val="00666898"/>
    <w:rsid w:val="00671B72"/>
    <w:rsid w:val="006728DF"/>
    <w:rsid w:val="0067516C"/>
    <w:rsid w:val="0068082C"/>
    <w:rsid w:val="0068384A"/>
    <w:rsid w:val="00687379"/>
    <w:rsid w:val="006952A9"/>
    <w:rsid w:val="0069743A"/>
    <w:rsid w:val="006A2291"/>
    <w:rsid w:val="006A3EBC"/>
    <w:rsid w:val="006A7A93"/>
    <w:rsid w:val="006A7BBA"/>
    <w:rsid w:val="006B5565"/>
    <w:rsid w:val="006B6CED"/>
    <w:rsid w:val="006C20F8"/>
    <w:rsid w:val="006C574E"/>
    <w:rsid w:val="006C666B"/>
    <w:rsid w:val="006C67D3"/>
    <w:rsid w:val="006D2E79"/>
    <w:rsid w:val="006D3CE4"/>
    <w:rsid w:val="006D5FB2"/>
    <w:rsid w:val="006D7165"/>
    <w:rsid w:val="006E04CC"/>
    <w:rsid w:val="006E0681"/>
    <w:rsid w:val="006E0722"/>
    <w:rsid w:val="006E1738"/>
    <w:rsid w:val="006E336E"/>
    <w:rsid w:val="006E56E5"/>
    <w:rsid w:val="006F13B4"/>
    <w:rsid w:val="006F1BEA"/>
    <w:rsid w:val="006F20F6"/>
    <w:rsid w:val="00701CD2"/>
    <w:rsid w:val="0070237D"/>
    <w:rsid w:val="00705CEC"/>
    <w:rsid w:val="00705DA0"/>
    <w:rsid w:val="00705E74"/>
    <w:rsid w:val="00710D55"/>
    <w:rsid w:val="00710F70"/>
    <w:rsid w:val="00711D95"/>
    <w:rsid w:val="00711EC7"/>
    <w:rsid w:val="007178D2"/>
    <w:rsid w:val="00717E73"/>
    <w:rsid w:val="00721951"/>
    <w:rsid w:val="00722F88"/>
    <w:rsid w:val="007402D1"/>
    <w:rsid w:val="0074084C"/>
    <w:rsid w:val="0075072F"/>
    <w:rsid w:val="007513A5"/>
    <w:rsid w:val="00755580"/>
    <w:rsid w:val="00757267"/>
    <w:rsid w:val="00757A69"/>
    <w:rsid w:val="00771B6D"/>
    <w:rsid w:val="00773454"/>
    <w:rsid w:val="0077395F"/>
    <w:rsid w:val="007745F5"/>
    <w:rsid w:val="00774D98"/>
    <w:rsid w:val="007855F1"/>
    <w:rsid w:val="00785FEE"/>
    <w:rsid w:val="0078738A"/>
    <w:rsid w:val="00791169"/>
    <w:rsid w:val="007912C0"/>
    <w:rsid w:val="007918A3"/>
    <w:rsid w:val="00791E24"/>
    <w:rsid w:val="00792F11"/>
    <w:rsid w:val="00796FDA"/>
    <w:rsid w:val="0079777A"/>
    <w:rsid w:val="007A1A3A"/>
    <w:rsid w:val="007A24DE"/>
    <w:rsid w:val="007A49EF"/>
    <w:rsid w:val="007B0351"/>
    <w:rsid w:val="007B34A2"/>
    <w:rsid w:val="007B34E3"/>
    <w:rsid w:val="007B73C7"/>
    <w:rsid w:val="007C00C2"/>
    <w:rsid w:val="007C089F"/>
    <w:rsid w:val="007C0CC1"/>
    <w:rsid w:val="007C5CE1"/>
    <w:rsid w:val="007D13D8"/>
    <w:rsid w:val="007D6FDA"/>
    <w:rsid w:val="007E1921"/>
    <w:rsid w:val="007E2D7E"/>
    <w:rsid w:val="007E4B7B"/>
    <w:rsid w:val="007E53EA"/>
    <w:rsid w:val="007E55BA"/>
    <w:rsid w:val="007E5920"/>
    <w:rsid w:val="007F04FC"/>
    <w:rsid w:val="007F1226"/>
    <w:rsid w:val="007F4C43"/>
    <w:rsid w:val="007F56C0"/>
    <w:rsid w:val="008018A2"/>
    <w:rsid w:val="008026D5"/>
    <w:rsid w:val="00805052"/>
    <w:rsid w:val="008053F8"/>
    <w:rsid w:val="0081177E"/>
    <w:rsid w:val="008141C9"/>
    <w:rsid w:val="00814DA0"/>
    <w:rsid w:val="00822205"/>
    <w:rsid w:val="00825554"/>
    <w:rsid w:val="008302A1"/>
    <w:rsid w:val="00831CCB"/>
    <w:rsid w:val="00833BFC"/>
    <w:rsid w:val="00833F62"/>
    <w:rsid w:val="0083787F"/>
    <w:rsid w:val="00837985"/>
    <w:rsid w:val="00837B3C"/>
    <w:rsid w:val="00840135"/>
    <w:rsid w:val="008429E4"/>
    <w:rsid w:val="008430ED"/>
    <w:rsid w:val="00843803"/>
    <w:rsid w:val="00844E98"/>
    <w:rsid w:val="0084552B"/>
    <w:rsid w:val="00846F21"/>
    <w:rsid w:val="00851F7C"/>
    <w:rsid w:val="0085377B"/>
    <w:rsid w:val="00853A6A"/>
    <w:rsid w:val="0085430B"/>
    <w:rsid w:val="008574CE"/>
    <w:rsid w:val="00861BEC"/>
    <w:rsid w:val="00863821"/>
    <w:rsid w:val="00863E2B"/>
    <w:rsid w:val="00863FA2"/>
    <w:rsid w:val="0086612D"/>
    <w:rsid w:val="00870F93"/>
    <w:rsid w:val="0087216B"/>
    <w:rsid w:val="00873E0E"/>
    <w:rsid w:val="008814EA"/>
    <w:rsid w:val="00882F07"/>
    <w:rsid w:val="0089083E"/>
    <w:rsid w:val="008948E5"/>
    <w:rsid w:val="008A0074"/>
    <w:rsid w:val="008A0AAB"/>
    <w:rsid w:val="008A1120"/>
    <w:rsid w:val="008B09F4"/>
    <w:rsid w:val="008B0D04"/>
    <w:rsid w:val="008B10E0"/>
    <w:rsid w:val="008B28E3"/>
    <w:rsid w:val="008B6852"/>
    <w:rsid w:val="008C0C52"/>
    <w:rsid w:val="008C2108"/>
    <w:rsid w:val="008C26B5"/>
    <w:rsid w:val="008C2EB5"/>
    <w:rsid w:val="008D0D08"/>
    <w:rsid w:val="008D451A"/>
    <w:rsid w:val="008D4FB3"/>
    <w:rsid w:val="008D7160"/>
    <w:rsid w:val="008D7B98"/>
    <w:rsid w:val="008E4642"/>
    <w:rsid w:val="008E5329"/>
    <w:rsid w:val="008E728B"/>
    <w:rsid w:val="008E78B6"/>
    <w:rsid w:val="008F5984"/>
    <w:rsid w:val="00901047"/>
    <w:rsid w:val="00901115"/>
    <w:rsid w:val="0090189C"/>
    <w:rsid w:val="00902DE6"/>
    <w:rsid w:val="0090735B"/>
    <w:rsid w:val="0091037E"/>
    <w:rsid w:val="009122D2"/>
    <w:rsid w:val="00912593"/>
    <w:rsid w:val="00913934"/>
    <w:rsid w:val="00914347"/>
    <w:rsid w:val="00914C7D"/>
    <w:rsid w:val="00915557"/>
    <w:rsid w:val="009167F9"/>
    <w:rsid w:val="009203F9"/>
    <w:rsid w:val="009245FA"/>
    <w:rsid w:val="00927CCD"/>
    <w:rsid w:val="009338A7"/>
    <w:rsid w:val="00934AE8"/>
    <w:rsid w:val="00936F05"/>
    <w:rsid w:val="00943AF2"/>
    <w:rsid w:val="009448E8"/>
    <w:rsid w:val="00944E95"/>
    <w:rsid w:val="009453B7"/>
    <w:rsid w:val="00945DEE"/>
    <w:rsid w:val="0094694D"/>
    <w:rsid w:val="00956D77"/>
    <w:rsid w:val="0095715D"/>
    <w:rsid w:val="00961E5E"/>
    <w:rsid w:val="0096782E"/>
    <w:rsid w:val="009725B9"/>
    <w:rsid w:val="009748DF"/>
    <w:rsid w:val="00977368"/>
    <w:rsid w:val="00977E56"/>
    <w:rsid w:val="009907DC"/>
    <w:rsid w:val="009912C9"/>
    <w:rsid w:val="009921D9"/>
    <w:rsid w:val="00992408"/>
    <w:rsid w:val="00996BED"/>
    <w:rsid w:val="00997297"/>
    <w:rsid w:val="009A2040"/>
    <w:rsid w:val="009A5B1B"/>
    <w:rsid w:val="009A7CA9"/>
    <w:rsid w:val="009B26E2"/>
    <w:rsid w:val="009B2DBF"/>
    <w:rsid w:val="009B6D6B"/>
    <w:rsid w:val="009B7FA6"/>
    <w:rsid w:val="009C3790"/>
    <w:rsid w:val="009C4E59"/>
    <w:rsid w:val="009D387D"/>
    <w:rsid w:val="009E1870"/>
    <w:rsid w:val="009E34C4"/>
    <w:rsid w:val="009E6BFC"/>
    <w:rsid w:val="009E7DA6"/>
    <w:rsid w:val="009F2B21"/>
    <w:rsid w:val="009F4DCC"/>
    <w:rsid w:val="00A015F5"/>
    <w:rsid w:val="00A01ECC"/>
    <w:rsid w:val="00A01F1C"/>
    <w:rsid w:val="00A04F7D"/>
    <w:rsid w:val="00A06F8C"/>
    <w:rsid w:val="00A10311"/>
    <w:rsid w:val="00A14B50"/>
    <w:rsid w:val="00A17AAD"/>
    <w:rsid w:val="00A17C7A"/>
    <w:rsid w:val="00A2007E"/>
    <w:rsid w:val="00A20C76"/>
    <w:rsid w:val="00A218D9"/>
    <w:rsid w:val="00A24AC0"/>
    <w:rsid w:val="00A25AD7"/>
    <w:rsid w:val="00A27C40"/>
    <w:rsid w:val="00A33616"/>
    <w:rsid w:val="00A33A7E"/>
    <w:rsid w:val="00A35BAD"/>
    <w:rsid w:val="00A364AA"/>
    <w:rsid w:val="00A4007C"/>
    <w:rsid w:val="00A4021B"/>
    <w:rsid w:val="00A470C0"/>
    <w:rsid w:val="00A50242"/>
    <w:rsid w:val="00A52690"/>
    <w:rsid w:val="00A55326"/>
    <w:rsid w:val="00A563B0"/>
    <w:rsid w:val="00A57591"/>
    <w:rsid w:val="00A612AA"/>
    <w:rsid w:val="00A622F3"/>
    <w:rsid w:val="00A642A2"/>
    <w:rsid w:val="00A656FC"/>
    <w:rsid w:val="00A67A59"/>
    <w:rsid w:val="00A72516"/>
    <w:rsid w:val="00A72CA9"/>
    <w:rsid w:val="00A80651"/>
    <w:rsid w:val="00A808D3"/>
    <w:rsid w:val="00A82F2E"/>
    <w:rsid w:val="00A847D2"/>
    <w:rsid w:val="00A85C65"/>
    <w:rsid w:val="00A90786"/>
    <w:rsid w:val="00A943B5"/>
    <w:rsid w:val="00A960AB"/>
    <w:rsid w:val="00AA380C"/>
    <w:rsid w:val="00AB6BA5"/>
    <w:rsid w:val="00AB773F"/>
    <w:rsid w:val="00AC1589"/>
    <w:rsid w:val="00AC32AF"/>
    <w:rsid w:val="00AC35B8"/>
    <w:rsid w:val="00AC7124"/>
    <w:rsid w:val="00AC73C9"/>
    <w:rsid w:val="00AC7BBD"/>
    <w:rsid w:val="00AC7F44"/>
    <w:rsid w:val="00AD06A5"/>
    <w:rsid w:val="00AD4090"/>
    <w:rsid w:val="00AE01B8"/>
    <w:rsid w:val="00AE0E06"/>
    <w:rsid w:val="00AE4996"/>
    <w:rsid w:val="00AE4C64"/>
    <w:rsid w:val="00AE5A06"/>
    <w:rsid w:val="00AF2912"/>
    <w:rsid w:val="00AF464A"/>
    <w:rsid w:val="00B01730"/>
    <w:rsid w:val="00B01748"/>
    <w:rsid w:val="00B033FD"/>
    <w:rsid w:val="00B1062A"/>
    <w:rsid w:val="00B15F8E"/>
    <w:rsid w:val="00B17E9D"/>
    <w:rsid w:val="00B212B5"/>
    <w:rsid w:val="00B24884"/>
    <w:rsid w:val="00B24CC4"/>
    <w:rsid w:val="00B27F68"/>
    <w:rsid w:val="00B30B1B"/>
    <w:rsid w:val="00B32F5A"/>
    <w:rsid w:val="00B33299"/>
    <w:rsid w:val="00B35047"/>
    <w:rsid w:val="00B36B52"/>
    <w:rsid w:val="00B372D5"/>
    <w:rsid w:val="00B465A1"/>
    <w:rsid w:val="00B53D57"/>
    <w:rsid w:val="00B548EE"/>
    <w:rsid w:val="00B552D8"/>
    <w:rsid w:val="00B5617A"/>
    <w:rsid w:val="00B57BFC"/>
    <w:rsid w:val="00B61409"/>
    <w:rsid w:val="00B61531"/>
    <w:rsid w:val="00B61E4E"/>
    <w:rsid w:val="00B62656"/>
    <w:rsid w:val="00B644F8"/>
    <w:rsid w:val="00B66689"/>
    <w:rsid w:val="00B72000"/>
    <w:rsid w:val="00B72907"/>
    <w:rsid w:val="00B7627D"/>
    <w:rsid w:val="00B77C08"/>
    <w:rsid w:val="00B8044C"/>
    <w:rsid w:val="00B8061F"/>
    <w:rsid w:val="00B8330E"/>
    <w:rsid w:val="00B91CF9"/>
    <w:rsid w:val="00B922BA"/>
    <w:rsid w:val="00B97CE0"/>
    <w:rsid w:val="00BA55CE"/>
    <w:rsid w:val="00BB1A73"/>
    <w:rsid w:val="00BB219F"/>
    <w:rsid w:val="00BB4A32"/>
    <w:rsid w:val="00BB4DD0"/>
    <w:rsid w:val="00BB6D0D"/>
    <w:rsid w:val="00BC432D"/>
    <w:rsid w:val="00BC5C8F"/>
    <w:rsid w:val="00BD27BD"/>
    <w:rsid w:val="00BD2CAE"/>
    <w:rsid w:val="00BD5053"/>
    <w:rsid w:val="00BD6A35"/>
    <w:rsid w:val="00BD7564"/>
    <w:rsid w:val="00BD780E"/>
    <w:rsid w:val="00BE0029"/>
    <w:rsid w:val="00BE0708"/>
    <w:rsid w:val="00BE0EFC"/>
    <w:rsid w:val="00BE2A76"/>
    <w:rsid w:val="00BE2D06"/>
    <w:rsid w:val="00BE73F3"/>
    <w:rsid w:val="00BF0326"/>
    <w:rsid w:val="00BF0A8B"/>
    <w:rsid w:val="00BF21C2"/>
    <w:rsid w:val="00BF36E7"/>
    <w:rsid w:val="00BF5912"/>
    <w:rsid w:val="00BF5BAB"/>
    <w:rsid w:val="00BF6FB4"/>
    <w:rsid w:val="00C00D93"/>
    <w:rsid w:val="00C0142E"/>
    <w:rsid w:val="00C02E5A"/>
    <w:rsid w:val="00C0423A"/>
    <w:rsid w:val="00C11230"/>
    <w:rsid w:val="00C112DE"/>
    <w:rsid w:val="00C12DE2"/>
    <w:rsid w:val="00C147B7"/>
    <w:rsid w:val="00C201BC"/>
    <w:rsid w:val="00C21A22"/>
    <w:rsid w:val="00C21AB6"/>
    <w:rsid w:val="00C2342F"/>
    <w:rsid w:val="00C255D0"/>
    <w:rsid w:val="00C30003"/>
    <w:rsid w:val="00C30539"/>
    <w:rsid w:val="00C4255B"/>
    <w:rsid w:val="00C438E2"/>
    <w:rsid w:val="00C43D76"/>
    <w:rsid w:val="00C51F63"/>
    <w:rsid w:val="00C523AA"/>
    <w:rsid w:val="00C52780"/>
    <w:rsid w:val="00C54960"/>
    <w:rsid w:val="00C55766"/>
    <w:rsid w:val="00C63AE2"/>
    <w:rsid w:val="00C640AE"/>
    <w:rsid w:val="00C64944"/>
    <w:rsid w:val="00C64A89"/>
    <w:rsid w:val="00C66944"/>
    <w:rsid w:val="00C66EAC"/>
    <w:rsid w:val="00C673F8"/>
    <w:rsid w:val="00C70F81"/>
    <w:rsid w:val="00C72819"/>
    <w:rsid w:val="00C731D8"/>
    <w:rsid w:val="00C74B1E"/>
    <w:rsid w:val="00C80CF0"/>
    <w:rsid w:val="00C813AF"/>
    <w:rsid w:val="00C821F5"/>
    <w:rsid w:val="00C8252E"/>
    <w:rsid w:val="00C92534"/>
    <w:rsid w:val="00C94440"/>
    <w:rsid w:val="00C96A0E"/>
    <w:rsid w:val="00CA286A"/>
    <w:rsid w:val="00CA4C4A"/>
    <w:rsid w:val="00CA6162"/>
    <w:rsid w:val="00CB042D"/>
    <w:rsid w:val="00CB1AD8"/>
    <w:rsid w:val="00CB60DA"/>
    <w:rsid w:val="00CC0A2A"/>
    <w:rsid w:val="00CC3454"/>
    <w:rsid w:val="00CC7B2E"/>
    <w:rsid w:val="00CD5BA9"/>
    <w:rsid w:val="00CD7F40"/>
    <w:rsid w:val="00CF19E6"/>
    <w:rsid w:val="00CF2D86"/>
    <w:rsid w:val="00CF38F8"/>
    <w:rsid w:val="00CF6109"/>
    <w:rsid w:val="00CF6B1A"/>
    <w:rsid w:val="00CF7393"/>
    <w:rsid w:val="00CF7AB4"/>
    <w:rsid w:val="00D013C3"/>
    <w:rsid w:val="00D02104"/>
    <w:rsid w:val="00D06150"/>
    <w:rsid w:val="00D10FDC"/>
    <w:rsid w:val="00D12646"/>
    <w:rsid w:val="00D1346C"/>
    <w:rsid w:val="00D16A4C"/>
    <w:rsid w:val="00D24143"/>
    <w:rsid w:val="00D25038"/>
    <w:rsid w:val="00D3591E"/>
    <w:rsid w:val="00D361C9"/>
    <w:rsid w:val="00D3643C"/>
    <w:rsid w:val="00D3783E"/>
    <w:rsid w:val="00D41E16"/>
    <w:rsid w:val="00D42826"/>
    <w:rsid w:val="00D507CC"/>
    <w:rsid w:val="00D54AA6"/>
    <w:rsid w:val="00D6040A"/>
    <w:rsid w:val="00D61A00"/>
    <w:rsid w:val="00D62604"/>
    <w:rsid w:val="00D6748B"/>
    <w:rsid w:val="00D726D6"/>
    <w:rsid w:val="00D778DB"/>
    <w:rsid w:val="00D77EF2"/>
    <w:rsid w:val="00D809C4"/>
    <w:rsid w:val="00D833FB"/>
    <w:rsid w:val="00D8674B"/>
    <w:rsid w:val="00D90AF0"/>
    <w:rsid w:val="00D916CA"/>
    <w:rsid w:val="00D93350"/>
    <w:rsid w:val="00D93CE1"/>
    <w:rsid w:val="00D94A2F"/>
    <w:rsid w:val="00DA0E15"/>
    <w:rsid w:val="00DA2106"/>
    <w:rsid w:val="00DA4509"/>
    <w:rsid w:val="00DA55CC"/>
    <w:rsid w:val="00DA7B9C"/>
    <w:rsid w:val="00DB19CF"/>
    <w:rsid w:val="00DB3A87"/>
    <w:rsid w:val="00DB40B6"/>
    <w:rsid w:val="00DB5C1B"/>
    <w:rsid w:val="00DB781A"/>
    <w:rsid w:val="00DC02EF"/>
    <w:rsid w:val="00DC18D7"/>
    <w:rsid w:val="00DE21DA"/>
    <w:rsid w:val="00DE2DB5"/>
    <w:rsid w:val="00DE3C1C"/>
    <w:rsid w:val="00DF0FCA"/>
    <w:rsid w:val="00DF66D5"/>
    <w:rsid w:val="00DF7C55"/>
    <w:rsid w:val="00DF7ECC"/>
    <w:rsid w:val="00E00143"/>
    <w:rsid w:val="00E016AE"/>
    <w:rsid w:val="00E02CBD"/>
    <w:rsid w:val="00E0454E"/>
    <w:rsid w:val="00E072DA"/>
    <w:rsid w:val="00E10652"/>
    <w:rsid w:val="00E10D42"/>
    <w:rsid w:val="00E12E0B"/>
    <w:rsid w:val="00E15820"/>
    <w:rsid w:val="00E20ABC"/>
    <w:rsid w:val="00E20F0C"/>
    <w:rsid w:val="00E27329"/>
    <w:rsid w:val="00E2773D"/>
    <w:rsid w:val="00E3600F"/>
    <w:rsid w:val="00E3708A"/>
    <w:rsid w:val="00E46843"/>
    <w:rsid w:val="00E46F1B"/>
    <w:rsid w:val="00E53181"/>
    <w:rsid w:val="00E54C94"/>
    <w:rsid w:val="00E62696"/>
    <w:rsid w:val="00E661A8"/>
    <w:rsid w:val="00E66705"/>
    <w:rsid w:val="00E66877"/>
    <w:rsid w:val="00E6696B"/>
    <w:rsid w:val="00E70AE3"/>
    <w:rsid w:val="00E72C8D"/>
    <w:rsid w:val="00E732F8"/>
    <w:rsid w:val="00E77FC0"/>
    <w:rsid w:val="00E80EA2"/>
    <w:rsid w:val="00E8265A"/>
    <w:rsid w:val="00E84D6C"/>
    <w:rsid w:val="00E9295F"/>
    <w:rsid w:val="00E96512"/>
    <w:rsid w:val="00E976DC"/>
    <w:rsid w:val="00EA20C1"/>
    <w:rsid w:val="00EA27A2"/>
    <w:rsid w:val="00EA5643"/>
    <w:rsid w:val="00EA6521"/>
    <w:rsid w:val="00EA7C79"/>
    <w:rsid w:val="00EB088B"/>
    <w:rsid w:val="00EB1AC9"/>
    <w:rsid w:val="00EB4597"/>
    <w:rsid w:val="00EB5B38"/>
    <w:rsid w:val="00EB6450"/>
    <w:rsid w:val="00EC28E9"/>
    <w:rsid w:val="00EC3451"/>
    <w:rsid w:val="00EC380E"/>
    <w:rsid w:val="00EC63AA"/>
    <w:rsid w:val="00ED0F41"/>
    <w:rsid w:val="00ED1243"/>
    <w:rsid w:val="00ED3136"/>
    <w:rsid w:val="00ED7715"/>
    <w:rsid w:val="00EE1051"/>
    <w:rsid w:val="00EE3596"/>
    <w:rsid w:val="00EE465F"/>
    <w:rsid w:val="00EE58A6"/>
    <w:rsid w:val="00EE62C2"/>
    <w:rsid w:val="00EE7548"/>
    <w:rsid w:val="00EF0946"/>
    <w:rsid w:val="00EF4E0D"/>
    <w:rsid w:val="00EF7AB4"/>
    <w:rsid w:val="00F03A44"/>
    <w:rsid w:val="00F03C9F"/>
    <w:rsid w:val="00F042B7"/>
    <w:rsid w:val="00F047F1"/>
    <w:rsid w:val="00F138E6"/>
    <w:rsid w:val="00F14D52"/>
    <w:rsid w:val="00F15A7A"/>
    <w:rsid w:val="00F164CF"/>
    <w:rsid w:val="00F17BBC"/>
    <w:rsid w:val="00F21747"/>
    <w:rsid w:val="00F255EB"/>
    <w:rsid w:val="00F3216A"/>
    <w:rsid w:val="00F378D2"/>
    <w:rsid w:val="00F37F35"/>
    <w:rsid w:val="00F41249"/>
    <w:rsid w:val="00F429AD"/>
    <w:rsid w:val="00F46DA5"/>
    <w:rsid w:val="00F47648"/>
    <w:rsid w:val="00F47D11"/>
    <w:rsid w:val="00F50C8B"/>
    <w:rsid w:val="00F7136C"/>
    <w:rsid w:val="00F77274"/>
    <w:rsid w:val="00F8003D"/>
    <w:rsid w:val="00F80681"/>
    <w:rsid w:val="00F810A0"/>
    <w:rsid w:val="00F833B9"/>
    <w:rsid w:val="00F84E47"/>
    <w:rsid w:val="00F86873"/>
    <w:rsid w:val="00F8732B"/>
    <w:rsid w:val="00F911B4"/>
    <w:rsid w:val="00F92581"/>
    <w:rsid w:val="00F973EB"/>
    <w:rsid w:val="00FA0EDA"/>
    <w:rsid w:val="00FA40BA"/>
    <w:rsid w:val="00FA725B"/>
    <w:rsid w:val="00FA7FE9"/>
    <w:rsid w:val="00FB2EFF"/>
    <w:rsid w:val="00FB4890"/>
    <w:rsid w:val="00FB576D"/>
    <w:rsid w:val="00FC03E8"/>
    <w:rsid w:val="00FC1719"/>
    <w:rsid w:val="00FC2D2A"/>
    <w:rsid w:val="00FC31AC"/>
    <w:rsid w:val="00FC5EA3"/>
    <w:rsid w:val="00FC7A3F"/>
    <w:rsid w:val="00FD38E0"/>
    <w:rsid w:val="00FD3B46"/>
    <w:rsid w:val="00FD7372"/>
    <w:rsid w:val="00FE0F2A"/>
    <w:rsid w:val="00FE10FA"/>
    <w:rsid w:val="00FE33CE"/>
    <w:rsid w:val="00FE3A50"/>
    <w:rsid w:val="00FE47A9"/>
    <w:rsid w:val="00FE5078"/>
    <w:rsid w:val="00FE6FCD"/>
    <w:rsid w:val="00FF3C05"/>
  </w:rsids>
  <m:mathPr>
    <m:mathFont m:val="Cambria Math"/>
    <m:brkBin m:val="before"/>
    <m:brkBinSub m:val="--"/>
    <m:smallFrac m:val="0"/>
    <m:dispDef/>
    <m:lMargin m:val="0"/>
    <m:rMargin m:val="0"/>
    <m:defJc m:val="centerGroup"/>
    <m:wrapIndent m:val="1440"/>
    <m:intLim m:val="subSup"/>
    <m:naryLim m:val="undOvr"/>
  </m:mathPr>
  <w:themeFontLang w:val="da-D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B605EBE"/>
  <w15:docId w15:val="{ACD754C9-3199-4539-B55F-472C22EF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ri Office Book" w:eastAsia="Times New Roman" w:hAnsi="Mari Office Book" w:cs="Times New Roman"/>
        <w:color w:val="333333"/>
        <w:sz w:val="22"/>
        <w:szCs w:val="22"/>
        <w:lang w:val="da-DK" w:eastAsia="da-DK"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0" w:unhideWhenUsed="1"/>
    <w:lsdException w:name="toc 4" w:semiHidden="1" w:uiPriority="10" w:unhideWhenUsed="1"/>
    <w:lsdException w:name="toc 5" w:semiHidden="1" w:uiPriority="10" w:unhideWhenUsed="1"/>
    <w:lsdException w:name="toc 6" w:semiHidden="1" w:uiPriority="10" w:unhideWhenUsed="1"/>
    <w:lsdException w:name="toc 7" w:semiHidden="1" w:uiPriority="10" w:unhideWhenUsed="1"/>
    <w:lsdException w:name="toc 8" w:semiHidden="1" w:uiPriority="10" w:unhideWhenUsed="1"/>
    <w:lsdException w:name="toc 9" w:semiHidden="1" w:uiPriority="1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4A6"/>
  </w:style>
  <w:style w:type="paragraph" w:styleId="Overskrift1">
    <w:name w:val="heading 1"/>
    <w:basedOn w:val="Normal"/>
    <w:next w:val="Normal"/>
    <w:uiPriority w:val="1"/>
    <w:qFormat/>
    <w:rsid w:val="00283E04"/>
    <w:pPr>
      <w:keepNext/>
      <w:keepLines/>
      <w:spacing w:before="480" w:after="360" w:line="480" w:lineRule="atLeast"/>
      <w:contextualSpacing/>
      <w:outlineLvl w:val="0"/>
    </w:pPr>
    <w:rPr>
      <w:rFonts w:ascii="Mari Office Light" w:hAnsi="Mari Office Light" w:cs="Arial"/>
      <w:bCs/>
      <w:sz w:val="48"/>
      <w:szCs w:val="56"/>
    </w:rPr>
  </w:style>
  <w:style w:type="paragraph" w:styleId="Overskrift2">
    <w:name w:val="heading 2"/>
    <w:basedOn w:val="Normal"/>
    <w:next w:val="Normal"/>
    <w:uiPriority w:val="1"/>
    <w:qFormat/>
    <w:rsid w:val="00283E04"/>
    <w:pPr>
      <w:keepNext/>
      <w:spacing w:after="240" w:line="360" w:lineRule="atLeast"/>
      <w:contextualSpacing/>
      <w:outlineLvl w:val="1"/>
    </w:pPr>
    <w:rPr>
      <w:rFonts w:ascii="Mari Office" w:hAnsi="Mari Office" w:cs="Arial"/>
      <w:b/>
      <w:bCs/>
      <w:iCs/>
      <w:sz w:val="36"/>
      <w:szCs w:val="28"/>
    </w:rPr>
  </w:style>
  <w:style w:type="paragraph" w:styleId="Overskrift3">
    <w:name w:val="heading 3"/>
    <w:basedOn w:val="Normal"/>
    <w:next w:val="Normal"/>
    <w:link w:val="Overskrift3Tegn"/>
    <w:uiPriority w:val="1"/>
    <w:qFormat/>
    <w:rsid w:val="00283E04"/>
    <w:pPr>
      <w:keepNext/>
      <w:spacing w:before="240" w:after="60"/>
      <w:outlineLvl w:val="2"/>
    </w:pPr>
    <w:rPr>
      <w:rFonts w:ascii="Mari Office" w:hAnsi="Mari Office"/>
      <w:b/>
      <w:bCs/>
      <w:szCs w:val="26"/>
    </w:rPr>
  </w:style>
  <w:style w:type="paragraph" w:styleId="Overskrift4">
    <w:name w:val="heading 4"/>
    <w:basedOn w:val="Normal"/>
    <w:next w:val="Normal"/>
    <w:link w:val="Overskrift4Tegn"/>
    <w:uiPriority w:val="1"/>
    <w:semiHidden/>
    <w:rsid w:val="00283E04"/>
    <w:pPr>
      <w:keepNext/>
      <w:spacing w:before="240" w:after="60"/>
      <w:outlineLvl w:val="3"/>
    </w:pPr>
    <w:rPr>
      <w:rFonts w:ascii="Mari Office" w:hAnsi="Mari Office"/>
      <w:b/>
      <w:bCs/>
      <w:szCs w:val="28"/>
    </w:rPr>
  </w:style>
  <w:style w:type="paragraph" w:styleId="Overskrift5">
    <w:name w:val="heading 5"/>
    <w:basedOn w:val="Normal"/>
    <w:next w:val="Normal"/>
    <w:link w:val="Overskrift5Tegn"/>
    <w:uiPriority w:val="1"/>
    <w:semiHidden/>
    <w:rsid w:val="00283E04"/>
    <w:pPr>
      <w:spacing w:before="240" w:after="60"/>
      <w:outlineLvl w:val="4"/>
    </w:pPr>
    <w:rPr>
      <w:rFonts w:ascii="Mari Office" w:hAnsi="Mari Office"/>
      <w:b/>
      <w:bCs/>
      <w:i/>
      <w:iCs/>
      <w:szCs w:val="26"/>
    </w:rPr>
  </w:style>
  <w:style w:type="paragraph" w:styleId="Overskrift6">
    <w:name w:val="heading 6"/>
    <w:basedOn w:val="Normal"/>
    <w:next w:val="Normal"/>
    <w:link w:val="Overskrift6Tegn"/>
    <w:uiPriority w:val="1"/>
    <w:semiHidden/>
    <w:rsid w:val="00283E04"/>
    <w:pPr>
      <w:spacing w:before="240" w:after="60"/>
      <w:outlineLvl w:val="5"/>
    </w:pPr>
    <w:rPr>
      <w:rFonts w:ascii="Mari Office" w:hAnsi="Mari Office"/>
      <w:b/>
      <w:bCs/>
    </w:rPr>
  </w:style>
  <w:style w:type="paragraph" w:styleId="Overskrift7">
    <w:name w:val="heading 7"/>
    <w:basedOn w:val="Normal"/>
    <w:next w:val="Normal"/>
    <w:link w:val="Overskrift7Tegn"/>
    <w:uiPriority w:val="1"/>
    <w:semiHidden/>
    <w:rsid w:val="00283E04"/>
    <w:pPr>
      <w:spacing w:before="240" w:after="60"/>
      <w:outlineLvl w:val="6"/>
    </w:pPr>
    <w:rPr>
      <w:rFonts w:ascii="Mari Office" w:hAnsi="Mari Office"/>
    </w:rPr>
  </w:style>
  <w:style w:type="paragraph" w:styleId="Overskrift8">
    <w:name w:val="heading 8"/>
    <w:basedOn w:val="Normal"/>
    <w:next w:val="Normal"/>
    <w:link w:val="Overskrift8Tegn"/>
    <w:uiPriority w:val="1"/>
    <w:semiHidden/>
    <w:rsid w:val="00283E04"/>
    <w:pPr>
      <w:spacing w:before="240" w:after="60"/>
      <w:outlineLvl w:val="7"/>
    </w:pPr>
    <w:rPr>
      <w:rFonts w:ascii="Mari Office" w:hAnsi="Mari Office"/>
      <w:i/>
      <w:iCs/>
    </w:rPr>
  </w:style>
  <w:style w:type="paragraph" w:styleId="Overskrift9">
    <w:name w:val="heading 9"/>
    <w:basedOn w:val="Normal"/>
    <w:next w:val="Normal"/>
    <w:link w:val="Overskrift9Tegn"/>
    <w:uiPriority w:val="1"/>
    <w:semiHidden/>
    <w:rsid w:val="00283E04"/>
    <w:pPr>
      <w:spacing w:before="240" w:after="60"/>
      <w:outlineLvl w:val="8"/>
    </w:pPr>
    <w:rPr>
      <w:rFonts w:ascii="Mari Office" w:hAnsi="Mari Offic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rsid w:val="00ED7715"/>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Adresse">
    <w:name w:val="Template - Adresse"/>
    <w:basedOn w:val="Normal"/>
    <w:uiPriority w:val="9"/>
    <w:semiHidden/>
    <w:rsid w:val="00283E04"/>
    <w:pPr>
      <w:spacing w:line="190" w:lineRule="atLeast"/>
      <w:ind w:right="510"/>
    </w:pPr>
    <w:rPr>
      <w:rFonts w:ascii="Mari Office" w:hAnsi="Mari Office"/>
      <w:noProof/>
      <w:color w:val="666666"/>
      <w:sz w:val="17"/>
      <w:szCs w:val="24"/>
    </w:rPr>
  </w:style>
  <w:style w:type="paragraph" w:customStyle="1" w:styleId="Template-Omrde">
    <w:name w:val="Template - Område"/>
    <w:basedOn w:val="Normal"/>
    <w:next w:val="Normal"/>
    <w:uiPriority w:val="9"/>
    <w:semiHidden/>
    <w:rsid w:val="00283E04"/>
    <w:pPr>
      <w:spacing w:line="190" w:lineRule="atLeast"/>
      <w:ind w:right="510"/>
    </w:pPr>
    <w:rPr>
      <w:rFonts w:ascii="Mari Office" w:hAnsi="Mari Office"/>
      <w:b/>
      <w:noProof/>
      <w:color w:val="666666"/>
      <w:sz w:val="17"/>
      <w:szCs w:val="24"/>
    </w:rPr>
  </w:style>
  <w:style w:type="character" w:styleId="Slutnotehenvisning">
    <w:name w:val="endnote reference"/>
    <w:uiPriority w:val="99"/>
    <w:semiHidden/>
    <w:rsid w:val="00710D55"/>
    <w:rPr>
      <w:vertAlign w:val="superscript"/>
      <w:lang w:val="da-DK"/>
    </w:rPr>
  </w:style>
  <w:style w:type="paragraph" w:customStyle="1" w:styleId="Normal-Afsvirksomhedlodret">
    <w:name w:val="Normal - Afs.virksomhedlodret"/>
    <w:basedOn w:val="Normal"/>
    <w:next w:val="Normal"/>
    <w:uiPriority w:val="19"/>
    <w:semiHidden/>
    <w:rsid w:val="00283E04"/>
    <w:pPr>
      <w:jc w:val="right"/>
    </w:pPr>
    <w:rPr>
      <w:rFonts w:ascii="Mari Office Light" w:hAnsi="Mari Office Light"/>
      <w:sz w:val="26"/>
    </w:rPr>
  </w:style>
  <w:style w:type="numbering" w:styleId="111111">
    <w:name w:val="Outline List 2"/>
    <w:basedOn w:val="Ingenoversigt"/>
    <w:uiPriority w:val="99"/>
    <w:semiHidden/>
    <w:rsid w:val="005B5B5D"/>
    <w:pPr>
      <w:numPr>
        <w:numId w:val="1"/>
      </w:numPr>
    </w:pPr>
  </w:style>
  <w:style w:type="paragraph" w:customStyle="1" w:styleId="ForsideEmne">
    <w:name w:val="Forside Emne"/>
    <w:basedOn w:val="Normal"/>
    <w:uiPriority w:val="6"/>
    <w:rsid w:val="00283E04"/>
    <w:pPr>
      <w:ind w:left="227"/>
    </w:pPr>
    <w:rPr>
      <w:rFonts w:ascii="Mari Office" w:hAnsi="Mari Office"/>
      <w:b/>
      <w:color w:val="565656"/>
      <w:sz w:val="24"/>
    </w:rPr>
  </w:style>
  <w:style w:type="paragraph" w:customStyle="1" w:styleId="Forside-Titel">
    <w:name w:val="Forside - Titel"/>
    <w:basedOn w:val="Normal"/>
    <w:next w:val="Forside-Undertitel"/>
    <w:uiPriority w:val="6"/>
    <w:rsid w:val="00283E04"/>
    <w:pPr>
      <w:spacing w:line="760" w:lineRule="atLeast"/>
      <w:contextualSpacing/>
    </w:pPr>
    <w:rPr>
      <w:rFonts w:ascii="Mari Office" w:hAnsi="Mari Office"/>
      <w:b/>
      <w:color w:val="666666"/>
      <w:sz w:val="76"/>
    </w:rPr>
  </w:style>
  <w:style w:type="paragraph" w:customStyle="1" w:styleId="ForsideTekst">
    <w:name w:val="Forside Tekst"/>
    <w:basedOn w:val="Normal"/>
    <w:uiPriority w:val="6"/>
    <w:rsid w:val="00283E04"/>
    <w:pPr>
      <w:spacing w:line="320" w:lineRule="atLeast"/>
    </w:pPr>
    <w:rPr>
      <w:rFonts w:ascii="Mari Office" w:hAnsi="Mari Office"/>
      <w:color w:val="FFFFFF"/>
      <w:sz w:val="24"/>
    </w:rPr>
  </w:style>
  <w:style w:type="character" w:styleId="Hyperlink">
    <w:name w:val="Hyperlink"/>
    <w:uiPriority w:val="99"/>
    <w:rsid w:val="00283E04"/>
    <w:rPr>
      <w:rFonts w:ascii="Mari Office" w:hAnsi="Mari Office"/>
      <w:color w:val="333333"/>
      <w:u w:val="none"/>
      <w:lang w:val="da-DK"/>
    </w:rPr>
  </w:style>
  <w:style w:type="paragraph" w:styleId="Sidehoved">
    <w:name w:val="header"/>
    <w:basedOn w:val="Normal"/>
    <w:link w:val="SidehovedTegn"/>
    <w:uiPriority w:val="99"/>
    <w:semiHidden/>
    <w:rsid w:val="00283E04"/>
    <w:pPr>
      <w:tabs>
        <w:tab w:val="center" w:pos="4819"/>
        <w:tab w:val="right" w:pos="9638"/>
      </w:tabs>
    </w:pPr>
    <w:rPr>
      <w:rFonts w:ascii="Mari Office" w:hAnsi="Mari Office"/>
      <w:sz w:val="14"/>
    </w:rPr>
  </w:style>
  <w:style w:type="paragraph" w:styleId="Sidefod">
    <w:name w:val="footer"/>
    <w:basedOn w:val="Normal"/>
    <w:uiPriority w:val="99"/>
    <w:semiHidden/>
    <w:rsid w:val="00283E04"/>
    <w:pPr>
      <w:tabs>
        <w:tab w:val="center" w:pos="4819"/>
        <w:tab w:val="right" w:pos="9638"/>
      </w:tabs>
    </w:pPr>
    <w:rPr>
      <w:rFonts w:ascii="Mari Office" w:hAnsi="Mari Office"/>
      <w:color w:val="FFFFFF"/>
      <w:sz w:val="24"/>
    </w:rPr>
  </w:style>
  <w:style w:type="character" w:styleId="Sidetal">
    <w:name w:val="page number"/>
    <w:uiPriority w:val="99"/>
    <w:semiHidden/>
    <w:rsid w:val="00271B23"/>
    <w:rPr>
      <w:rFonts w:ascii="Mari Book" w:hAnsi="Mari Book"/>
      <w:b w:val="0"/>
      <w:color w:val="666666"/>
      <w:sz w:val="18"/>
      <w:lang w:val="da-DK"/>
    </w:rPr>
  </w:style>
  <w:style w:type="paragraph" w:customStyle="1" w:styleId="Forside-Afsender">
    <w:name w:val="Forside - Afsender"/>
    <w:basedOn w:val="Normal"/>
    <w:link w:val="Forside-AfsenderChar"/>
    <w:uiPriority w:val="6"/>
    <w:rsid w:val="00283E04"/>
    <w:pPr>
      <w:spacing w:line="320" w:lineRule="atLeast"/>
      <w:contextualSpacing/>
    </w:pPr>
    <w:rPr>
      <w:rFonts w:ascii="Mari Office" w:hAnsi="Mari Office"/>
      <w:b/>
      <w:color w:val="19A5EA" w:themeColor="accent5"/>
      <w:sz w:val="32"/>
    </w:rPr>
  </w:style>
  <w:style w:type="paragraph" w:customStyle="1" w:styleId="Forside-Afdeling">
    <w:name w:val="Forside - Afdeling"/>
    <w:basedOn w:val="Forside-Afsender"/>
    <w:uiPriority w:val="6"/>
    <w:rsid w:val="00283E04"/>
    <w:rPr>
      <w:color w:val="666666"/>
    </w:rPr>
  </w:style>
  <w:style w:type="character" w:customStyle="1" w:styleId="Forside-AfsenderChar">
    <w:name w:val="Forside - Afsender Char"/>
    <w:link w:val="Forside-Afsender"/>
    <w:uiPriority w:val="6"/>
    <w:rsid w:val="00283E04"/>
    <w:rPr>
      <w:rFonts w:ascii="Mari Office" w:hAnsi="Mari Office"/>
      <w:b/>
      <w:color w:val="19A5EA" w:themeColor="accent5"/>
      <w:sz w:val="32"/>
      <w:lang w:val="da-DK"/>
    </w:rPr>
  </w:style>
  <w:style w:type="numbering" w:styleId="1ai">
    <w:name w:val="Outline List 1"/>
    <w:basedOn w:val="Ingenoversigt"/>
    <w:uiPriority w:val="99"/>
    <w:semiHidden/>
    <w:rsid w:val="005B5B5D"/>
    <w:pPr>
      <w:numPr>
        <w:numId w:val="2"/>
      </w:numPr>
    </w:pPr>
  </w:style>
  <w:style w:type="character" w:customStyle="1" w:styleId="Overskrift3Tegn">
    <w:name w:val="Overskrift 3 Tegn"/>
    <w:link w:val="Overskrift3"/>
    <w:uiPriority w:val="1"/>
    <w:rsid w:val="00283E04"/>
    <w:rPr>
      <w:rFonts w:ascii="Mari Office" w:hAnsi="Mari Office"/>
      <w:b/>
      <w:bCs/>
      <w:szCs w:val="26"/>
      <w:lang w:val="da-DK"/>
    </w:rPr>
  </w:style>
  <w:style w:type="character" w:customStyle="1" w:styleId="Overskrift4Tegn">
    <w:name w:val="Overskrift 4 Tegn"/>
    <w:link w:val="Overskrift4"/>
    <w:uiPriority w:val="1"/>
    <w:semiHidden/>
    <w:rsid w:val="00283E04"/>
    <w:rPr>
      <w:rFonts w:ascii="Mari Office" w:hAnsi="Mari Office"/>
      <w:b/>
      <w:bCs/>
      <w:szCs w:val="28"/>
      <w:lang w:val="da-DK"/>
    </w:rPr>
  </w:style>
  <w:style w:type="character" w:customStyle="1" w:styleId="Overskrift5Tegn">
    <w:name w:val="Overskrift 5 Tegn"/>
    <w:link w:val="Overskrift5"/>
    <w:uiPriority w:val="1"/>
    <w:semiHidden/>
    <w:rsid w:val="00283E04"/>
    <w:rPr>
      <w:rFonts w:ascii="Mari Office" w:hAnsi="Mari Office"/>
      <w:b/>
      <w:bCs/>
      <w:i/>
      <w:iCs/>
      <w:szCs w:val="26"/>
      <w:lang w:val="da-DK"/>
    </w:rPr>
  </w:style>
  <w:style w:type="character" w:customStyle="1" w:styleId="Overskrift6Tegn">
    <w:name w:val="Overskrift 6 Tegn"/>
    <w:link w:val="Overskrift6"/>
    <w:uiPriority w:val="1"/>
    <w:semiHidden/>
    <w:rsid w:val="00283E04"/>
    <w:rPr>
      <w:rFonts w:ascii="Mari Office" w:hAnsi="Mari Office"/>
      <w:b/>
      <w:bCs/>
      <w:lang w:val="da-DK"/>
    </w:rPr>
  </w:style>
  <w:style w:type="character" w:customStyle="1" w:styleId="Overskrift7Tegn">
    <w:name w:val="Overskrift 7 Tegn"/>
    <w:link w:val="Overskrift7"/>
    <w:uiPriority w:val="1"/>
    <w:semiHidden/>
    <w:rsid w:val="00283E04"/>
    <w:rPr>
      <w:rFonts w:ascii="Mari Office" w:hAnsi="Mari Office"/>
      <w:lang w:val="da-DK"/>
    </w:rPr>
  </w:style>
  <w:style w:type="character" w:customStyle="1" w:styleId="Overskrift8Tegn">
    <w:name w:val="Overskrift 8 Tegn"/>
    <w:link w:val="Overskrift8"/>
    <w:uiPriority w:val="1"/>
    <w:semiHidden/>
    <w:rsid w:val="00283E04"/>
    <w:rPr>
      <w:rFonts w:ascii="Mari Office" w:hAnsi="Mari Office"/>
      <w:i/>
      <w:iCs/>
      <w:lang w:val="da-DK"/>
    </w:rPr>
  </w:style>
  <w:style w:type="character" w:customStyle="1" w:styleId="Overskrift9Tegn">
    <w:name w:val="Overskrift 9 Tegn"/>
    <w:link w:val="Overskrift9"/>
    <w:uiPriority w:val="1"/>
    <w:semiHidden/>
    <w:rsid w:val="00283E04"/>
    <w:rPr>
      <w:rFonts w:ascii="Mari Office" w:hAnsi="Mari Office"/>
      <w:lang w:val="da-DK"/>
    </w:rPr>
  </w:style>
  <w:style w:type="numbering" w:styleId="ArtikelSektion">
    <w:name w:val="Outline List 3"/>
    <w:basedOn w:val="Ingenoversigt"/>
    <w:uiPriority w:val="99"/>
    <w:semiHidden/>
    <w:rsid w:val="005B5B5D"/>
    <w:pPr>
      <w:numPr>
        <w:numId w:val="3"/>
      </w:numPr>
    </w:pPr>
  </w:style>
  <w:style w:type="paragraph" w:styleId="Markeringsbobletekst">
    <w:name w:val="Balloon Text"/>
    <w:basedOn w:val="Normal"/>
    <w:link w:val="MarkeringsbobletekstTegn"/>
    <w:uiPriority w:val="99"/>
    <w:semiHidden/>
    <w:rsid w:val="005B5B5D"/>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5B5B5D"/>
    <w:rPr>
      <w:rFonts w:ascii="Tahoma" w:hAnsi="Tahoma" w:cs="Tahoma"/>
      <w:sz w:val="16"/>
      <w:szCs w:val="16"/>
      <w:lang w:val="da-DK"/>
    </w:rPr>
  </w:style>
  <w:style w:type="paragraph" w:styleId="Bibliografi">
    <w:name w:val="Bibliography"/>
    <w:basedOn w:val="Normal"/>
    <w:next w:val="Normal"/>
    <w:uiPriority w:val="99"/>
    <w:semiHidden/>
    <w:rsid w:val="005B5B5D"/>
  </w:style>
  <w:style w:type="paragraph" w:styleId="Bloktekst">
    <w:name w:val="Block Text"/>
    <w:basedOn w:val="Normal"/>
    <w:uiPriority w:val="99"/>
    <w:semiHidden/>
    <w:rsid w:val="005B5B5D"/>
    <w:pPr>
      <w:spacing w:after="120"/>
      <w:ind w:left="1440" w:right="1440"/>
    </w:pPr>
  </w:style>
  <w:style w:type="paragraph" w:styleId="Brdtekst">
    <w:name w:val="Body Text"/>
    <w:basedOn w:val="Normal"/>
    <w:link w:val="BrdtekstTegn"/>
    <w:uiPriority w:val="99"/>
    <w:semiHidden/>
    <w:rsid w:val="005B5B5D"/>
    <w:pPr>
      <w:spacing w:after="120"/>
    </w:pPr>
  </w:style>
  <w:style w:type="character" w:customStyle="1" w:styleId="BrdtekstTegn">
    <w:name w:val="Brødtekst Tegn"/>
    <w:link w:val="Brdtekst"/>
    <w:uiPriority w:val="99"/>
    <w:semiHidden/>
    <w:rsid w:val="005B5B5D"/>
    <w:rPr>
      <w:lang w:val="da-DK"/>
    </w:rPr>
  </w:style>
  <w:style w:type="paragraph" w:styleId="Brdtekst2">
    <w:name w:val="Body Text 2"/>
    <w:basedOn w:val="Normal"/>
    <w:link w:val="Brdtekst2Tegn"/>
    <w:uiPriority w:val="99"/>
    <w:semiHidden/>
    <w:rsid w:val="005B5B5D"/>
    <w:pPr>
      <w:spacing w:after="120" w:line="480" w:lineRule="auto"/>
    </w:pPr>
  </w:style>
  <w:style w:type="character" w:customStyle="1" w:styleId="Brdtekst2Tegn">
    <w:name w:val="Brødtekst 2 Tegn"/>
    <w:link w:val="Brdtekst2"/>
    <w:uiPriority w:val="99"/>
    <w:semiHidden/>
    <w:rsid w:val="005B5B5D"/>
    <w:rPr>
      <w:lang w:val="da-DK"/>
    </w:rPr>
  </w:style>
  <w:style w:type="paragraph" w:styleId="Brdtekst3">
    <w:name w:val="Body Text 3"/>
    <w:basedOn w:val="Normal"/>
    <w:link w:val="Brdtekst3Tegn"/>
    <w:uiPriority w:val="99"/>
    <w:semiHidden/>
    <w:rsid w:val="005B5B5D"/>
    <w:pPr>
      <w:spacing w:after="120"/>
    </w:pPr>
    <w:rPr>
      <w:sz w:val="16"/>
      <w:szCs w:val="16"/>
    </w:rPr>
  </w:style>
  <w:style w:type="character" w:customStyle="1" w:styleId="Brdtekst3Tegn">
    <w:name w:val="Brødtekst 3 Tegn"/>
    <w:link w:val="Brdtekst3"/>
    <w:uiPriority w:val="99"/>
    <w:semiHidden/>
    <w:rsid w:val="005B5B5D"/>
    <w:rPr>
      <w:sz w:val="16"/>
      <w:szCs w:val="16"/>
      <w:lang w:val="da-DK"/>
    </w:rPr>
  </w:style>
  <w:style w:type="paragraph" w:styleId="Brdtekst-frstelinjeindrykning1">
    <w:name w:val="Body Text First Indent"/>
    <w:basedOn w:val="Brdtekst"/>
    <w:link w:val="Brdtekst-frstelinjeindrykning1Tegn"/>
    <w:uiPriority w:val="99"/>
    <w:semiHidden/>
    <w:rsid w:val="005B5B5D"/>
    <w:pPr>
      <w:ind w:firstLine="210"/>
    </w:pPr>
  </w:style>
  <w:style w:type="character" w:customStyle="1" w:styleId="Brdtekst-frstelinjeindrykning1Tegn">
    <w:name w:val="Brødtekst - førstelinjeindrykning 1 Tegn"/>
    <w:basedOn w:val="BrdtekstTegn"/>
    <w:link w:val="Brdtekst-frstelinjeindrykning1"/>
    <w:uiPriority w:val="99"/>
    <w:semiHidden/>
    <w:rsid w:val="005B5B5D"/>
    <w:rPr>
      <w:rFonts w:ascii="Times" w:hAnsi="Times"/>
      <w:sz w:val="22"/>
      <w:szCs w:val="24"/>
      <w:lang w:val="da-DK"/>
    </w:rPr>
  </w:style>
  <w:style w:type="paragraph" w:styleId="Brdtekstindrykning">
    <w:name w:val="Body Text Indent"/>
    <w:basedOn w:val="Normal"/>
    <w:link w:val="BrdtekstindrykningTegn"/>
    <w:uiPriority w:val="99"/>
    <w:semiHidden/>
    <w:rsid w:val="005B5B5D"/>
    <w:pPr>
      <w:spacing w:after="120"/>
      <w:ind w:left="283"/>
    </w:pPr>
  </w:style>
  <w:style w:type="character" w:customStyle="1" w:styleId="BrdtekstindrykningTegn">
    <w:name w:val="Brødtekstindrykning Tegn"/>
    <w:link w:val="Brdtekstindrykning"/>
    <w:uiPriority w:val="99"/>
    <w:semiHidden/>
    <w:rsid w:val="005B5B5D"/>
    <w:rPr>
      <w:lang w:val="da-DK"/>
    </w:rPr>
  </w:style>
  <w:style w:type="paragraph" w:styleId="Brdtekst-frstelinjeindrykning2">
    <w:name w:val="Body Text First Indent 2"/>
    <w:basedOn w:val="Brdtekstindrykning"/>
    <w:link w:val="Brdtekst-frstelinjeindrykning2Tegn"/>
    <w:uiPriority w:val="99"/>
    <w:semiHidden/>
    <w:rsid w:val="005B5B5D"/>
    <w:pPr>
      <w:ind w:firstLine="210"/>
    </w:pPr>
  </w:style>
  <w:style w:type="character" w:customStyle="1" w:styleId="Brdtekst-frstelinjeindrykning2Tegn">
    <w:name w:val="Brødtekst - førstelinjeindrykning 2 Tegn"/>
    <w:basedOn w:val="BrdtekstindrykningTegn"/>
    <w:link w:val="Brdtekst-frstelinjeindrykning2"/>
    <w:uiPriority w:val="99"/>
    <w:semiHidden/>
    <w:rsid w:val="005B5B5D"/>
    <w:rPr>
      <w:rFonts w:ascii="Times" w:hAnsi="Times"/>
      <w:sz w:val="22"/>
      <w:szCs w:val="24"/>
      <w:lang w:val="da-DK"/>
    </w:rPr>
  </w:style>
  <w:style w:type="paragraph" w:styleId="Brdtekstindrykning2">
    <w:name w:val="Body Text Indent 2"/>
    <w:basedOn w:val="Normal"/>
    <w:link w:val="Brdtekstindrykning2Tegn"/>
    <w:uiPriority w:val="99"/>
    <w:semiHidden/>
    <w:rsid w:val="005B5B5D"/>
    <w:pPr>
      <w:spacing w:after="120" w:line="480" w:lineRule="auto"/>
      <w:ind w:left="283"/>
    </w:pPr>
  </w:style>
  <w:style w:type="character" w:customStyle="1" w:styleId="Brdtekstindrykning2Tegn">
    <w:name w:val="Brødtekstindrykning 2 Tegn"/>
    <w:link w:val="Brdtekstindrykning2"/>
    <w:uiPriority w:val="99"/>
    <w:semiHidden/>
    <w:rsid w:val="005B5B5D"/>
    <w:rPr>
      <w:lang w:val="da-DK"/>
    </w:rPr>
  </w:style>
  <w:style w:type="paragraph" w:styleId="Brdtekstindrykning3">
    <w:name w:val="Body Text Indent 3"/>
    <w:basedOn w:val="Normal"/>
    <w:link w:val="Brdtekstindrykning3Tegn"/>
    <w:uiPriority w:val="99"/>
    <w:semiHidden/>
    <w:rsid w:val="005B5B5D"/>
    <w:pPr>
      <w:spacing w:after="120"/>
      <w:ind w:left="283"/>
    </w:pPr>
    <w:rPr>
      <w:sz w:val="16"/>
      <w:szCs w:val="16"/>
    </w:rPr>
  </w:style>
  <w:style w:type="character" w:customStyle="1" w:styleId="Brdtekstindrykning3Tegn">
    <w:name w:val="Brødtekstindrykning 3 Tegn"/>
    <w:link w:val="Brdtekstindrykning3"/>
    <w:uiPriority w:val="99"/>
    <w:semiHidden/>
    <w:rsid w:val="005B5B5D"/>
    <w:rPr>
      <w:sz w:val="16"/>
      <w:szCs w:val="16"/>
      <w:lang w:val="da-DK"/>
    </w:rPr>
  </w:style>
  <w:style w:type="character" w:styleId="Bogenstitel">
    <w:name w:val="Book Title"/>
    <w:uiPriority w:val="99"/>
    <w:semiHidden/>
    <w:qFormat/>
    <w:rsid w:val="005B5B5D"/>
    <w:rPr>
      <w:b/>
      <w:bCs/>
      <w:smallCaps/>
      <w:spacing w:val="5"/>
      <w:lang w:val="da-DK"/>
    </w:rPr>
  </w:style>
  <w:style w:type="paragraph" w:styleId="Billedtekst">
    <w:name w:val="caption"/>
    <w:basedOn w:val="Normal"/>
    <w:next w:val="Normal"/>
    <w:uiPriority w:val="3"/>
    <w:semiHidden/>
    <w:rsid w:val="00185EAE"/>
    <w:rPr>
      <w:bCs/>
      <w:sz w:val="14"/>
      <w:szCs w:val="20"/>
    </w:rPr>
  </w:style>
  <w:style w:type="paragraph" w:styleId="Sluthilsen">
    <w:name w:val="Closing"/>
    <w:basedOn w:val="Normal"/>
    <w:link w:val="SluthilsenTegn"/>
    <w:uiPriority w:val="99"/>
    <w:semiHidden/>
    <w:rsid w:val="005B5B5D"/>
    <w:pPr>
      <w:ind w:left="4252"/>
    </w:pPr>
  </w:style>
  <w:style w:type="character" w:customStyle="1" w:styleId="SluthilsenTegn">
    <w:name w:val="Sluthilsen Tegn"/>
    <w:link w:val="Sluthilsen"/>
    <w:uiPriority w:val="99"/>
    <w:semiHidden/>
    <w:rsid w:val="005B5B5D"/>
    <w:rPr>
      <w:lang w:val="da-DK"/>
    </w:rPr>
  </w:style>
  <w:style w:type="table" w:styleId="Farvetgitter">
    <w:name w:val="Colorful Grid"/>
    <w:basedOn w:val="Tabel-Normal"/>
    <w:uiPriority w:val="99"/>
    <w:semiHidden/>
    <w:rsid w:val="005B5B5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Farvetgitter-fremhvningsfarve1">
    <w:name w:val="Colorful Grid Accent 1"/>
    <w:basedOn w:val="Tabel-Normal"/>
    <w:uiPriority w:val="99"/>
    <w:semiHidden/>
    <w:rsid w:val="005B5B5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Farvetgitter-fremhvningsfarve2">
    <w:name w:val="Colorful Grid Accent 2"/>
    <w:basedOn w:val="Tabel-Normal"/>
    <w:uiPriority w:val="99"/>
    <w:semiHidden/>
    <w:rsid w:val="005B5B5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Farvetgitter-fremhvningsfarve3">
    <w:name w:val="Colorful Grid Accent 3"/>
    <w:basedOn w:val="Tabel-Normal"/>
    <w:uiPriority w:val="99"/>
    <w:semiHidden/>
    <w:rsid w:val="005B5B5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Farvetgitter-fremhvningsfarve4">
    <w:name w:val="Colorful Grid Accent 4"/>
    <w:basedOn w:val="Tabel-Normal"/>
    <w:uiPriority w:val="99"/>
    <w:semiHidden/>
    <w:rsid w:val="005B5B5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Farvetgitter-fremhvningsfarve5">
    <w:name w:val="Colorful Grid Accent 5"/>
    <w:basedOn w:val="Tabel-Normal"/>
    <w:uiPriority w:val="99"/>
    <w:semiHidden/>
    <w:rsid w:val="005B5B5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Farvetgitter-fremhvningsfarve6">
    <w:name w:val="Colorful Grid Accent 6"/>
    <w:basedOn w:val="Tabel-Normal"/>
    <w:uiPriority w:val="99"/>
    <w:semiHidden/>
    <w:rsid w:val="005B5B5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Farvetliste">
    <w:name w:val="Colorful List"/>
    <w:basedOn w:val="Tabel-Normal"/>
    <w:uiPriority w:val="99"/>
    <w:semiHidden/>
    <w:rsid w:val="005B5B5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Farvetliste-fremhvningsfarve1">
    <w:name w:val="Colorful List Accent 1"/>
    <w:basedOn w:val="Tabel-Normal"/>
    <w:uiPriority w:val="99"/>
    <w:semiHidden/>
    <w:rsid w:val="005B5B5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Farvetliste-fremhvningsfarve2">
    <w:name w:val="Colorful List Accent 2"/>
    <w:basedOn w:val="Tabel-Normal"/>
    <w:uiPriority w:val="99"/>
    <w:semiHidden/>
    <w:rsid w:val="005B5B5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Farvetliste-fremhvningsfarve3">
    <w:name w:val="Colorful List Accent 3"/>
    <w:basedOn w:val="Tabel-Normal"/>
    <w:uiPriority w:val="99"/>
    <w:semiHidden/>
    <w:rsid w:val="005B5B5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Farvetliste-fremhvningsfarve4">
    <w:name w:val="Colorful List Accent 4"/>
    <w:basedOn w:val="Tabel-Normal"/>
    <w:uiPriority w:val="99"/>
    <w:semiHidden/>
    <w:rsid w:val="005B5B5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Farvetliste-fremhvningsfarve5">
    <w:name w:val="Colorful List Accent 5"/>
    <w:basedOn w:val="Tabel-Normal"/>
    <w:uiPriority w:val="99"/>
    <w:semiHidden/>
    <w:rsid w:val="005B5B5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Farvetliste-fremhvningsfarve6">
    <w:name w:val="Colorful List Accent 6"/>
    <w:basedOn w:val="Tabel-Normal"/>
    <w:uiPriority w:val="99"/>
    <w:semiHidden/>
    <w:rsid w:val="005B5B5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Farvetskygge">
    <w:name w:val="Colorful Shading"/>
    <w:basedOn w:val="Tabel-Normal"/>
    <w:uiPriority w:val="99"/>
    <w:semiHidden/>
    <w:rsid w:val="005B5B5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Farvetskygge-fremhvningsfarve1">
    <w:name w:val="Colorful Shading Accent 1"/>
    <w:basedOn w:val="Tabel-Normal"/>
    <w:uiPriority w:val="99"/>
    <w:semiHidden/>
    <w:rsid w:val="005B5B5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Farvetskygge-fremhvningsfarve2">
    <w:name w:val="Colorful Shading Accent 2"/>
    <w:basedOn w:val="Tabel-Normal"/>
    <w:uiPriority w:val="99"/>
    <w:semiHidden/>
    <w:rsid w:val="005B5B5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Farvetskygge-fremhvningsfarve3">
    <w:name w:val="Colorful Shading Accent 3"/>
    <w:basedOn w:val="Tabel-Normal"/>
    <w:uiPriority w:val="99"/>
    <w:semiHidden/>
    <w:rsid w:val="005B5B5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Farvetskygge-fremhvningsfarve4">
    <w:name w:val="Colorful Shading Accent 4"/>
    <w:basedOn w:val="Tabel-Normal"/>
    <w:uiPriority w:val="99"/>
    <w:semiHidden/>
    <w:rsid w:val="005B5B5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Farvetskygge-fremhvningsfarve5">
    <w:name w:val="Colorful Shading Accent 5"/>
    <w:basedOn w:val="Tabel-Normal"/>
    <w:uiPriority w:val="99"/>
    <w:semiHidden/>
    <w:rsid w:val="005B5B5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Farvetskygge-fremhvningsfarve6">
    <w:name w:val="Colorful Shading Accent 6"/>
    <w:basedOn w:val="Tabel-Normal"/>
    <w:uiPriority w:val="99"/>
    <w:semiHidden/>
    <w:rsid w:val="005B5B5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styleId="Kommentarhenvisning">
    <w:name w:val="annotation reference"/>
    <w:uiPriority w:val="99"/>
    <w:semiHidden/>
    <w:rsid w:val="005B5B5D"/>
    <w:rPr>
      <w:sz w:val="16"/>
      <w:szCs w:val="16"/>
      <w:lang w:val="da-DK"/>
    </w:rPr>
  </w:style>
  <w:style w:type="paragraph" w:styleId="Kommentartekst">
    <w:name w:val="annotation text"/>
    <w:basedOn w:val="Normal"/>
    <w:link w:val="KommentartekstTegn"/>
    <w:uiPriority w:val="99"/>
    <w:semiHidden/>
    <w:rsid w:val="005B5B5D"/>
    <w:rPr>
      <w:sz w:val="20"/>
      <w:szCs w:val="20"/>
    </w:rPr>
  </w:style>
  <w:style w:type="character" w:customStyle="1" w:styleId="KommentartekstTegn">
    <w:name w:val="Kommentartekst Tegn"/>
    <w:link w:val="Kommentartekst"/>
    <w:uiPriority w:val="99"/>
    <w:semiHidden/>
    <w:rsid w:val="005B5B5D"/>
    <w:rPr>
      <w:sz w:val="20"/>
      <w:szCs w:val="20"/>
      <w:lang w:val="da-DK"/>
    </w:rPr>
  </w:style>
  <w:style w:type="paragraph" w:styleId="Kommentaremne">
    <w:name w:val="annotation subject"/>
    <w:basedOn w:val="Kommentartekst"/>
    <w:next w:val="Kommentartekst"/>
    <w:link w:val="KommentaremneTegn"/>
    <w:uiPriority w:val="99"/>
    <w:semiHidden/>
    <w:rsid w:val="005B5B5D"/>
    <w:rPr>
      <w:b/>
      <w:bCs/>
    </w:rPr>
  </w:style>
  <w:style w:type="character" w:customStyle="1" w:styleId="KommentaremneTegn">
    <w:name w:val="Kommentaremne Tegn"/>
    <w:link w:val="Kommentaremne"/>
    <w:uiPriority w:val="99"/>
    <w:semiHidden/>
    <w:rsid w:val="005B5B5D"/>
    <w:rPr>
      <w:rFonts w:ascii="Times" w:hAnsi="Times"/>
      <w:b/>
      <w:bCs/>
      <w:lang w:val="da-DK"/>
    </w:rPr>
  </w:style>
  <w:style w:type="table" w:styleId="Mrkliste">
    <w:name w:val="Dark List"/>
    <w:basedOn w:val="Tabel-Normal"/>
    <w:uiPriority w:val="99"/>
    <w:semiHidden/>
    <w:rsid w:val="005B5B5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rkliste-fremhvningsfarve1">
    <w:name w:val="Dark List Accent 1"/>
    <w:basedOn w:val="Tabel-Normal"/>
    <w:uiPriority w:val="99"/>
    <w:semiHidden/>
    <w:rsid w:val="005B5B5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rkliste-fremhvningsfarve2">
    <w:name w:val="Dark List Accent 2"/>
    <w:basedOn w:val="Tabel-Normal"/>
    <w:uiPriority w:val="99"/>
    <w:semiHidden/>
    <w:rsid w:val="005B5B5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rkliste-fremhvningsfarve3">
    <w:name w:val="Dark List Accent 3"/>
    <w:basedOn w:val="Tabel-Normal"/>
    <w:uiPriority w:val="99"/>
    <w:semiHidden/>
    <w:rsid w:val="005B5B5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rkliste-fremhvningsfarve4">
    <w:name w:val="Dark List Accent 4"/>
    <w:basedOn w:val="Tabel-Normal"/>
    <w:uiPriority w:val="99"/>
    <w:semiHidden/>
    <w:rsid w:val="005B5B5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Mrkliste-fremhvningsfarve5">
    <w:name w:val="Dark List Accent 5"/>
    <w:basedOn w:val="Tabel-Normal"/>
    <w:uiPriority w:val="99"/>
    <w:semiHidden/>
    <w:rsid w:val="005B5B5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Mrkliste-fremhvningsfarve6">
    <w:name w:val="Dark List Accent 6"/>
    <w:basedOn w:val="Tabel-Normal"/>
    <w:uiPriority w:val="99"/>
    <w:semiHidden/>
    <w:rsid w:val="005B5B5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o">
    <w:name w:val="Date"/>
    <w:basedOn w:val="Normal"/>
    <w:next w:val="Normal"/>
    <w:link w:val="DatoTegn"/>
    <w:uiPriority w:val="99"/>
    <w:semiHidden/>
    <w:rsid w:val="005B5B5D"/>
  </w:style>
  <w:style w:type="character" w:customStyle="1" w:styleId="DatoTegn">
    <w:name w:val="Dato Tegn"/>
    <w:link w:val="Dato"/>
    <w:uiPriority w:val="99"/>
    <w:semiHidden/>
    <w:rsid w:val="005B5B5D"/>
    <w:rPr>
      <w:lang w:val="da-DK"/>
    </w:rPr>
  </w:style>
  <w:style w:type="paragraph" w:styleId="Dokumentoversigt">
    <w:name w:val="Document Map"/>
    <w:basedOn w:val="Normal"/>
    <w:link w:val="DokumentoversigtTegn"/>
    <w:uiPriority w:val="99"/>
    <w:semiHidden/>
    <w:rsid w:val="00283E04"/>
    <w:rPr>
      <w:rFonts w:ascii="Mari Office" w:hAnsi="Mari Office" w:cs="Tahoma"/>
      <w:sz w:val="16"/>
      <w:szCs w:val="16"/>
    </w:rPr>
  </w:style>
  <w:style w:type="character" w:customStyle="1" w:styleId="DokumentoversigtTegn">
    <w:name w:val="Dokumentoversigt Tegn"/>
    <w:link w:val="Dokumentoversigt"/>
    <w:uiPriority w:val="99"/>
    <w:semiHidden/>
    <w:rsid w:val="00283E04"/>
    <w:rPr>
      <w:rFonts w:ascii="Mari Office" w:hAnsi="Mari Office" w:cs="Tahoma"/>
      <w:sz w:val="16"/>
      <w:szCs w:val="16"/>
      <w:lang w:val="da-DK"/>
    </w:rPr>
  </w:style>
  <w:style w:type="paragraph" w:styleId="Mailsignatur">
    <w:name w:val="E-mail Signature"/>
    <w:basedOn w:val="Normal"/>
    <w:link w:val="MailsignaturTegn"/>
    <w:uiPriority w:val="99"/>
    <w:semiHidden/>
    <w:rsid w:val="005B5B5D"/>
  </w:style>
  <w:style w:type="character" w:customStyle="1" w:styleId="MailsignaturTegn">
    <w:name w:val="Mailsignatur Tegn"/>
    <w:link w:val="Mailsignatur"/>
    <w:uiPriority w:val="99"/>
    <w:semiHidden/>
    <w:rsid w:val="005B5B5D"/>
    <w:rPr>
      <w:lang w:val="da-DK"/>
    </w:rPr>
  </w:style>
  <w:style w:type="character" w:styleId="Fremhv">
    <w:name w:val="Emphasis"/>
    <w:uiPriority w:val="6"/>
    <w:semiHidden/>
    <w:qFormat/>
    <w:rsid w:val="005B5B5D"/>
    <w:rPr>
      <w:i/>
      <w:iCs/>
      <w:lang w:val="da-DK"/>
    </w:rPr>
  </w:style>
  <w:style w:type="paragraph" w:styleId="Slutnotetekst">
    <w:name w:val="endnote text"/>
    <w:basedOn w:val="Normal"/>
    <w:link w:val="SlutnotetekstTegn"/>
    <w:uiPriority w:val="8"/>
    <w:semiHidden/>
    <w:qFormat/>
    <w:rsid w:val="005B5B5D"/>
    <w:rPr>
      <w:sz w:val="20"/>
      <w:szCs w:val="20"/>
    </w:rPr>
  </w:style>
  <w:style w:type="character" w:customStyle="1" w:styleId="SlutnotetekstTegn">
    <w:name w:val="Slutnotetekst Tegn"/>
    <w:link w:val="Slutnotetekst"/>
    <w:uiPriority w:val="8"/>
    <w:semiHidden/>
    <w:rsid w:val="005B5B5D"/>
    <w:rPr>
      <w:sz w:val="20"/>
      <w:szCs w:val="20"/>
      <w:lang w:val="da-DK"/>
    </w:rPr>
  </w:style>
  <w:style w:type="paragraph" w:styleId="Modtageradresse">
    <w:name w:val="envelope address"/>
    <w:basedOn w:val="Normal"/>
    <w:uiPriority w:val="99"/>
    <w:semiHidden/>
    <w:rsid w:val="00283E04"/>
    <w:pPr>
      <w:framePr w:w="7920" w:h="1980" w:hRule="exact" w:hSpace="141" w:wrap="auto" w:hAnchor="page" w:xAlign="center" w:yAlign="bottom"/>
      <w:ind w:left="2880"/>
    </w:pPr>
    <w:rPr>
      <w:rFonts w:ascii="Mari Office" w:hAnsi="Mari Office"/>
      <w:sz w:val="24"/>
    </w:rPr>
  </w:style>
  <w:style w:type="paragraph" w:styleId="Afsenderadresse">
    <w:name w:val="envelope return"/>
    <w:basedOn w:val="Normal"/>
    <w:uiPriority w:val="99"/>
    <w:semiHidden/>
    <w:rsid w:val="00283E04"/>
    <w:rPr>
      <w:rFonts w:ascii="Mari Office" w:hAnsi="Mari Office"/>
      <w:sz w:val="20"/>
      <w:szCs w:val="20"/>
    </w:rPr>
  </w:style>
  <w:style w:type="character" w:styleId="BesgtLink">
    <w:name w:val="FollowedHyperlink"/>
    <w:uiPriority w:val="99"/>
    <w:semiHidden/>
    <w:rsid w:val="005B5B5D"/>
    <w:rPr>
      <w:color w:val="800080"/>
      <w:u w:val="single"/>
      <w:lang w:val="da-DK"/>
    </w:rPr>
  </w:style>
  <w:style w:type="character" w:styleId="Fodnotehenvisning">
    <w:name w:val="footnote reference"/>
    <w:uiPriority w:val="99"/>
    <w:semiHidden/>
    <w:rsid w:val="005B5B5D"/>
    <w:rPr>
      <w:vertAlign w:val="superscript"/>
      <w:lang w:val="da-DK"/>
    </w:rPr>
  </w:style>
  <w:style w:type="paragraph" w:styleId="Fodnotetekst">
    <w:name w:val="footnote text"/>
    <w:basedOn w:val="Normal"/>
    <w:link w:val="FodnotetekstTegn"/>
    <w:uiPriority w:val="8"/>
    <w:semiHidden/>
    <w:qFormat/>
    <w:rsid w:val="005B5B5D"/>
    <w:rPr>
      <w:sz w:val="20"/>
      <w:szCs w:val="20"/>
    </w:rPr>
  </w:style>
  <w:style w:type="character" w:customStyle="1" w:styleId="FodnotetekstTegn">
    <w:name w:val="Fodnotetekst Tegn"/>
    <w:link w:val="Fodnotetekst"/>
    <w:uiPriority w:val="8"/>
    <w:semiHidden/>
    <w:rsid w:val="005B5B5D"/>
    <w:rPr>
      <w:sz w:val="20"/>
      <w:szCs w:val="20"/>
      <w:lang w:val="da-DK"/>
    </w:rPr>
  </w:style>
  <w:style w:type="character" w:styleId="HTML-akronym">
    <w:name w:val="HTML Acronym"/>
    <w:basedOn w:val="Standardskrifttypeiafsnit"/>
    <w:uiPriority w:val="99"/>
    <w:semiHidden/>
    <w:rsid w:val="005B5B5D"/>
    <w:rPr>
      <w:lang w:val="da-DK"/>
    </w:rPr>
  </w:style>
  <w:style w:type="paragraph" w:styleId="HTML-adresse">
    <w:name w:val="HTML Address"/>
    <w:basedOn w:val="Normal"/>
    <w:link w:val="HTML-adresseTegn"/>
    <w:uiPriority w:val="99"/>
    <w:semiHidden/>
    <w:rsid w:val="005B5B5D"/>
    <w:rPr>
      <w:i/>
      <w:iCs/>
    </w:rPr>
  </w:style>
  <w:style w:type="character" w:customStyle="1" w:styleId="HTML-adresseTegn">
    <w:name w:val="HTML-adresse Tegn"/>
    <w:link w:val="HTML-adresse"/>
    <w:uiPriority w:val="99"/>
    <w:semiHidden/>
    <w:rsid w:val="005B5B5D"/>
    <w:rPr>
      <w:i/>
      <w:iCs/>
      <w:lang w:val="da-DK"/>
    </w:rPr>
  </w:style>
  <w:style w:type="character" w:styleId="HTML-citat">
    <w:name w:val="HTML Cite"/>
    <w:uiPriority w:val="99"/>
    <w:semiHidden/>
    <w:rsid w:val="005B5B5D"/>
    <w:rPr>
      <w:i/>
      <w:iCs/>
      <w:lang w:val="da-DK"/>
    </w:rPr>
  </w:style>
  <w:style w:type="character" w:styleId="HTML-kode">
    <w:name w:val="HTML Code"/>
    <w:uiPriority w:val="99"/>
    <w:semiHidden/>
    <w:rsid w:val="005B5B5D"/>
    <w:rPr>
      <w:rFonts w:ascii="Courier New" w:hAnsi="Courier New" w:cs="Courier New"/>
      <w:sz w:val="20"/>
      <w:szCs w:val="20"/>
      <w:lang w:val="da-DK"/>
    </w:rPr>
  </w:style>
  <w:style w:type="character" w:styleId="HTML-definition">
    <w:name w:val="HTML Definition"/>
    <w:uiPriority w:val="99"/>
    <w:semiHidden/>
    <w:rsid w:val="005B5B5D"/>
    <w:rPr>
      <w:i/>
      <w:iCs/>
      <w:lang w:val="da-DK"/>
    </w:rPr>
  </w:style>
  <w:style w:type="character" w:styleId="HTML-tastatur">
    <w:name w:val="HTML Keyboard"/>
    <w:uiPriority w:val="99"/>
    <w:semiHidden/>
    <w:rsid w:val="005B5B5D"/>
    <w:rPr>
      <w:rFonts w:ascii="Courier New" w:hAnsi="Courier New" w:cs="Courier New"/>
      <w:sz w:val="20"/>
      <w:szCs w:val="20"/>
      <w:lang w:val="da-DK"/>
    </w:rPr>
  </w:style>
  <w:style w:type="paragraph" w:styleId="FormateretHTML">
    <w:name w:val="HTML Preformatted"/>
    <w:basedOn w:val="Normal"/>
    <w:link w:val="FormateretHTMLTegn"/>
    <w:uiPriority w:val="99"/>
    <w:semiHidden/>
    <w:rsid w:val="005B5B5D"/>
    <w:rPr>
      <w:rFonts w:ascii="Courier New" w:hAnsi="Courier New" w:cs="Courier New"/>
      <w:sz w:val="20"/>
      <w:szCs w:val="20"/>
    </w:rPr>
  </w:style>
  <w:style w:type="character" w:customStyle="1" w:styleId="FormateretHTMLTegn">
    <w:name w:val="Formateret HTML Tegn"/>
    <w:link w:val="FormateretHTML"/>
    <w:uiPriority w:val="99"/>
    <w:semiHidden/>
    <w:rsid w:val="005B5B5D"/>
    <w:rPr>
      <w:rFonts w:ascii="Courier New" w:hAnsi="Courier New" w:cs="Courier New"/>
      <w:sz w:val="20"/>
      <w:szCs w:val="20"/>
      <w:lang w:val="da-DK"/>
    </w:rPr>
  </w:style>
  <w:style w:type="character" w:styleId="HTML-eksempel">
    <w:name w:val="HTML Sample"/>
    <w:uiPriority w:val="99"/>
    <w:semiHidden/>
    <w:rsid w:val="005B5B5D"/>
    <w:rPr>
      <w:rFonts w:ascii="Courier New" w:hAnsi="Courier New" w:cs="Courier New"/>
      <w:lang w:val="da-DK"/>
    </w:rPr>
  </w:style>
  <w:style w:type="character" w:styleId="HTML-skrivemaskine">
    <w:name w:val="HTML Typewriter"/>
    <w:uiPriority w:val="99"/>
    <w:semiHidden/>
    <w:rsid w:val="005B5B5D"/>
    <w:rPr>
      <w:rFonts w:ascii="Courier New" w:hAnsi="Courier New" w:cs="Courier New"/>
      <w:sz w:val="20"/>
      <w:szCs w:val="20"/>
      <w:lang w:val="da-DK"/>
    </w:rPr>
  </w:style>
  <w:style w:type="character" w:styleId="HTML-variabel">
    <w:name w:val="HTML Variable"/>
    <w:uiPriority w:val="99"/>
    <w:semiHidden/>
    <w:rsid w:val="005B5B5D"/>
    <w:rPr>
      <w:i/>
      <w:iCs/>
      <w:lang w:val="da-DK"/>
    </w:rPr>
  </w:style>
  <w:style w:type="paragraph" w:styleId="Indeks1">
    <w:name w:val="index 1"/>
    <w:basedOn w:val="Normal"/>
    <w:next w:val="Normal"/>
    <w:autoRedefine/>
    <w:uiPriority w:val="99"/>
    <w:semiHidden/>
    <w:rsid w:val="005B5B5D"/>
    <w:pPr>
      <w:ind w:left="220" w:hanging="220"/>
    </w:pPr>
  </w:style>
  <w:style w:type="paragraph" w:styleId="Indeks2">
    <w:name w:val="index 2"/>
    <w:basedOn w:val="Normal"/>
    <w:next w:val="Normal"/>
    <w:autoRedefine/>
    <w:uiPriority w:val="99"/>
    <w:semiHidden/>
    <w:rsid w:val="005B5B5D"/>
    <w:pPr>
      <w:ind w:left="440" w:hanging="220"/>
    </w:pPr>
  </w:style>
  <w:style w:type="paragraph" w:styleId="Indeks3">
    <w:name w:val="index 3"/>
    <w:basedOn w:val="Normal"/>
    <w:next w:val="Normal"/>
    <w:autoRedefine/>
    <w:uiPriority w:val="99"/>
    <w:semiHidden/>
    <w:rsid w:val="005B5B5D"/>
    <w:pPr>
      <w:ind w:left="660" w:hanging="220"/>
    </w:pPr>
  </w:style>
  <w:style w:type="paragraph" w:styleId="Indeks4">
    <w:name w:val="index 4"/>
    <w:basedOn w:val="Normal"/>
    <w:next w:val="Normal"/>
    <w:autoRedefine/>
    <w:uiPriority w:val="99"/>
    <w:semiHidden/>
    <w:rsid w:val="005B5B5D"/>
    <w:pPr>
      <w:ind w:left="880" w:hanging="220"/>
    </w:pPr>
  </w:style>
  <w:style w:type="paragraph" w:styleId="Indeks5">
    <w:name w:val="index 5"/>
    <w:basedOn w:val="Normal"/>
    <w:next w:val="Normal"/>
    <w:autoRedefine/>
    <w:uiPriority w:val="99"/>
    <w:semiHidden/>
    <w:rsid w:val="005B5B5D"/>
    <w:pPr>
      <w:ind w:left="1100" w:hanging="220"/>
    </w:pPr>
  </w:style>
  <w:style w:type="paragraph" w:styleId="Indeks6">
    <w:name w:val="index 6"/>
    <w:basedOn w:val="Normal"/>
    <w:next w:val="Normal"/>
    <w:autoRedefine/>
    <w:uiPriority w:val="99"/>
    <w:semiHidden/>
    <w:rsid w:val="005B5B5D"/>
    <w:pPr>
      <w:ind w:left="1320" w:hanging="220"/>
    </w:pPr>
  </w:style>
  <w:style w:type="paragraph" w:styleId="Indeks7">
    <w:name w:val="index 7"/>
    <w:basedOn w:val="Normal"/>
    <w:next w:val="Normal"/>
    <w:autoRedefine/>
    <w:uiPriority w:val="99"/>
    <w:semiHidden/>
    <w:rsid w:val="005B5B5D"/>
    <w:pPr>
      <w:ind w:left="1540" w:hanging="220"/>
    </w:pPr>
  </w:style>
  <w:style w:type="paragraph" w:styleId="Indeks8">
    <w:name w:val="index 8"/>
    <w:basedOn w:val="Normal"/>
    <w:next w:val="Normal"/>
    <w:autoRedefine/>
    <w:uiPriority w:val="99"/>
    <w:semiHidden/>
    <w:rsid w:val="005B5B5D"/>
    <w:pPr>
      <w:ind w:left="1760" w:hanging="220"/>
    </w:pPr>
  </w:style>
  <w:style w:type="paragraph" w:styleId="Indeks9">
    <w:name w:val="index 9"/>
    <w:basedOn w:val="Normal"/>
    <w:next w:val="Normal"/>
    <w:autoRedefine/>
    <w:uiPriority w:val="99"/>
    <w:semiHidden/>
    <w:rsid w:val="005B5B5D"/>
    <w:pPr>
      <w:ind w:left="1980" w:hanging="220"/>
    </w:pPr>
  </w:style>
  <w:style w:type="paragraph" w:styleId="Indeksoverskrift">
    <w:name w:val="index heading"/>
    <w:basedOn w:val="Normal"/>
    <w:next w:val="Indeks1"/>
    <w:uiPriority w:val="99"/>
    <w:semiHidden/>
    <w:rsid w:val="00283E04"/>
    <w:rPr>
      <w:rFonts w:ascii="Mari Office" w:hAnsi="Mari Office"/>
      <w:b/>
      <w:bCs/>
    </w:rPr>
  </w:style>
  <w:style w:type="character" w:styleId="Kraftigfremhvning">
    <w:name w:val="Intense Emphasis"/>
    <w:uiPriority w:val="99"/>
    <w:semiHidden/>
    <w:qFormat/>
    <w:rsid w:val="00283E04"/>
    <w:rPr>
      <w:b/>
      <w:bCs/>
      <w:i/>
      <w:iCs/>
      <w:color w:val="auto"/>
      <w:lang w:val="da-DK"/>
    </w:rPr>
  </w:style>
  <w:style w:type="paragraph" w:styleId="Strktcitat">
    <w:name w:val="Intense Quote"/>
    <w:basedOn w:val="Normal"/>
    <w:next w:val="Normal"/>
    <w:link w:val="StrktcitatTegn"/>
    <w:uiPriority w:val="99"/>
    <w:semiHidden/>
    <w:qFormat/>
    <w:rsid w:val="00283E04"/>
    <w:pPr>
      <w:spacing w:before="200" w:after="280"/>
      <w:ind w:left="936" w:right="936"/>
    </w:pPr>
    <w:rPr>
      <w:b/>
      <w:bCs/>
      <w:i/>
      <w:iCs/>
    </w:rPr>
  </w:style>
  <w:style w:type="character" w:customStyle="1" w:styleId="StrktcitatTegn">
    <w:name w:val="Stærkt citat Tegn"/>
    <w:link w:val="Strktcitat"/>
    <w:uiPriority w:val="99"/>
    <w:semiHidden/>
    <w:rsid w:val="00283E04"/>
    <w:rPr>
      <w:b/>
      <w:bCs/>
      <w:i/>
      <w:iCs/>
      <w:lang w:val="da-DK"/>
    </w:rPr>
  </w:style>
  <w:style w:type="character" w:styleId="Kraftighenvisning">
    <w:name w:val="Intense Reference"/>
    <w:uiPriority w:val="99"/>
    <w:semiHidden/>
    <w:qFormat/>
    <w:rsid w:val="00283E04"/>
    <w:rPr>
      <w:b/>
      <w:bCs/>
      <w:smallCaps/>
      <w:color w:val="auto"/>
      <w:spacing w:val="5"/>
      <w:u w:val="single"/>
      <w:lang w:val="da-DK"/>
    </w:rPr>
  </w:style>
  <w:style w:type="table" w:styleId="Lystgitter">
    <w:name w:val="Light Grid"/>
    <w:basedOn w:val="Tabel-Normal"/>
    <w:uiPriority w:val="99"/>
    <w:semiHidden/>
    <w:rsid w:val="005B5B5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ystgitter-farve1">
    <w:name w:val="Light Grid Accent 1"/>
    <w:basedOn w:val="Tabel-Normal"/>
    <w:uiPriority w:val="99"/>
    <w:semiHidden/>
    <w:rsid w:val="005B5B5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ystgitter-fremhvningsfarve2">
    <w:name w:val="Light Grid Accent 2"/>
    <w:basedOn w:val="Tabel-Normal"/>
    <w:uiPriority w:val="99"/>
    <w:semiHidden/>
    <w:rsid w:val="005B5B5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ystgitter-fremhvningsfarve3">
    <w:name w:val="Light Grid Accent 3"/>
    <w:basedOn w:val="Tabel-Normal"/>
    <w:uiPriority w:val="99"/>
    <w:semiHidden/>
    <w:rsid w:val="005B5B5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ystgitter-fremhvningsfarve4">
    <w:name w:val="Light Grid Accent 4"/>
    <w:basedOn w:val="Tabel-Normal"/>
    <w:uiPriority w:val="99"/>
    <w:semiHidden/>
    <w:rsid w:val="005B5B5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ystgitter-fremhvningsfarve5">
    <w:name w:val="Light Grid Accent 5"/>
    <w:basedOn w:val="Tabel-Normal"/>
    <w:uiPriority w:val="99"/>
    <w:semiHidden/>
    <w:rsid w:val="005B5B5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ystgitter-fremhvningsfarve6">
    <w:name w:val="Light Grid Accent 6"/>
    <w:basedOn w:val="Tabel-Normal"/>
    <w:uiPriority w:val="99"/>
    <w:semiHidden/>
    <w:rsid w:val="005B5B5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ysliste">
    <w:name w:val="Light List"/>
    <w:basedOn w:val="Tabel-Normal"/>
    <w:uiPriority w:val="99"/>
    <w:semiHidden/>
    <w:rsid w:val="005B5B5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farve1">
    <w:name w:val="Light List Accent 1"/>
    <w:basedOn w:val="Tabel-Normal"/>
    <w:uiPriority w:val="99"/>
    <w:semiHidden/>
    <w:rsid w:val="005B5B5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ysliste-fremhvningsfarve2">
    <w:name w:val="Light List Accent 2"/>
    <w:basedOn w:val="Tabel-Normal"/>
    <w:uiPriority w:val="99"/>
    <w:semiHidden/>
    <w:rsid w:val="005B5B5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ysliste-fremhvningsfarve3">
    <w:name w:val="Light List Accent 3"/>
    <w:basedOn w:val="Tabel-Normal"/>
    <w:uiPriority w:val="99"/>
    <w:semiHidden/>
    <w:rsid w:val="005B5B5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ysliste-fremhvningsfarve4">
    <w:name w:val="Light List Accent 4"/>
    <w:basedOn w:val="Tabel-Normal"/>
    <w:uiPriority w:val="99"/>
    <w:semiHidden/>
    <w:rsid w:val="005B5B5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ysliste-fremhvningsfarve5">
    <w:name w:val="Light List Accent 5"/>
    <w:basedOn w:val="Tabel-Normal"/>
    <w:uiPriority w:val="99"/>
    <w:semiHidden/>
    <w:rsid w:val="005B5B5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ysliste-fremhvningsfarve6">
    <w:name w:val="Light List Accent 6"/>
    <w:basedOn w:val="Tabel-Normal"/>
    <w:uiPriority w:val="99"/>
    <w:semiHidden/>
    <w:rsid w:val="005B5B5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ysskygge">
    <w:name w:val="Light Shading"/>
    <w:basedOn w:val="Tabel-Normal"/>
    <w:uiPriority w:val="99"/>
    <w:semiHidden/>
    <w:rsid w:val="005B5B5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ysskygge-farve1">
    <w:name w:val="Light Shading Accent 1"/>
    <w:basedOn w:val="Tabel-Normal"/>
    <w:uiPriority w:val="99"/>
    <w:semiHidden/>
    <w:rsid w:val="005B5B5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ysskygge-fremhvningsfarve2">
    <w:name w:val="Light Shading Accent 2"/>
    <w:basedOn w:val="Tabel-Normal"/>
    <w:uiPriority w:val="99"/>
    <w:semiHidden/>
    <w:rsid w:val="005B5B5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ysskygge-fremhvningsfarve3">
    <w:name w:val="Light Shading Accent 3"/>
    <w:basedOn w:val="Tabel-Normal"/>
    <w:uiPriority w:val="99"/>
    <w:semiHidden/>
    <w:rsid w:val="005B5B5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ysskygge-fremhvningsfarve4">
    <w:name w:val="Light Shading Accent 4"/>
    <w:basedOn w:val="Tabel-Normal"/>
    <w:uiPriority w:val="99"/>
    <w:semiHidden/>
    <w:rsid w:val="005B5B5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ysskygge-fremhvningsfarve5">
    <w:name w:val="Light Shading Accent 5"/>
    <w:basedOn w:val="Tabel-Normal"/>
    <w:uiPriority w:val="99"/>
    <w:semiHidden/>
    <w:rsid w:val="005B5B5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ysskygge-fremhvningsfarve6">
    <w:name w:val="Light Shading Accent 6"/>
    <w:basedOn w:val="Tabel-Normal"/>
    <w:uiPriority w:val="99"/>
    <w:semiHidden/>
    <w:rsid w:val="005B5B5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jenummer">
    <w:name w:val="line number"/>
    <w:basedOn w:val="Standardskrifttypeiafsnit"/>
    <w:uiPriority w:val="99"/>
    <w:semiHidden/>
    <w:rsid w:val="005B5B5D"/>
    <w:rPr>
      <w:lang w:val="da-DK"/>
    </w:rPr>
  </w:style>
  <w:style w:type="paragraph" w:styleId="Liste">
    <w:name w:val="List"/>
    <w:basedOn w:val="Normal"/>
    <w:uiPriority w:val="99"/>
    <w:semiHidden/>
    <w:rsid w:val="005B5B5D"/>
    <w:pPr>
      <w:ind w:left="283" w:hanging="283"/>
      <w:contextualSpacing/>
    </w:pPr>
  </w:style>
  <w:style w:type="paragraph" w:styleId="Liste2">
    <w:name w:val="List 2"/>
    <w:basedOn w:val="Normal"/>
    <w:uiPriority w:val="99"/>
    <w:semiHidden/>
    <w:rsid w:val="005B5B5D"/>
    <w:pPr>
      <w:ind w:left="566" w:hanging="283"/>
      <w:contextualSpacing/>
    </w:pPr>
  </w:style>
  <w:style w:type="paragraph" w:styleId="Liste3">
    <w:name w:val="List 3"/>
    <w:basedOn w:val="Normal"/>
    <w:uiPriority w:val="99"/>
    <w:semiHidden/>
    <w:rsid w:val="005B5B5D"/>
    <w:pPr>
      <w:ind w:left="849" w:hanging="283"/>
      <w:contextualSpacing/>
    </w:pPr>
  </w:style>
  <w:style w:type="paragraph" w:styleId="Liste4">
    <w:name w:val="List 4"/>
    <w:basedOn w:val="Normal"/>
    <w:uiPriority w:val="99"/>
    <w:semiHidden/>
    <w:rsid w:val="005B5B5D"/>
    <w:pPr>
      <w:ind w:left="1132" w:hanging="283"/>
      <w:contextualSpacing/>
    </w:pPr>
  </w:style>
  <w:style w:type="paragraph" w:styleId="Liste5">
    <w:name w:val="List 5"/>
    <w:basedOn w:val="Normal"/>
    <w:uiPriority w:val="99"/>
    <w:semiHidden/>
    <w:rsid w:val="005B5B5D"/>
    <w:pPr>
      <w:ind w:left="1415" w:hanging="283"/>
      <w:contextualSpacing/>
    </w:pPr>
  </w:style>
  <w:style w:type="paragraph" w:styleId="Opstilling-punkttegn">
    <w:name w:val="List Bullet"/>
    <w:basedOn w:val="Normal"/>
    <w:uiPriority w:val="2"/>
    <w:qFormat/>
    <w:rsid w:val="00171767"/>
    <w:pPr>
      <w:numPr>
        <w:numId w:val="4"/>
      </w:numPr>
      <w:ind w:left="357" w:hanging="357"/>
      <w:contextualSpacing/>
    </w:pPr>
  </w:style>
  <w:style w:type="paragraph" w:styleId="Opstilling-punkttegn2">
    <w:name w:val="List Bullet 2"/>
    <w:basedOn w:val="Normal"/>
    <w:uiPriority w:val="99"/>
    <w:semiHidden/>
    <w:rsid w:val="005B5B5D"/>
    <w:pPr>
      <w:numPr>
        <w:numId w:val="5"/>
      </w:numPr>
      <w:contextualSpacing/>
    </w:pPr>
  </w:style>
  <w:style w:type="paragraph" w:styleId="Opstilling-punkttegn3">
    <w:name w:val="List Bullet 3"/>
    <w:basedOn w:val="Normal"/>
    <w:uiPriority w:val="99"/>
    <w:semiHidden/>
    <w:rsid w:val="005B5B5D"/>
    <w:pPr>
      <w:numPr>
        <w:numId w:val="6"/>
      </w:numPr>
      <w:contextualSpacing/>
    </w:pPr>
  </w:style>
  <w:style w:type="paragraph" w:styleId="Opstilling-punkttegn4">
    <w:name w:val="List Bullet 4"/>
    <w:basedOn w:val="Normal"/>
    <w:uiPriority w:val="99"/>
    <w:semiHidden/>
    <w:rsid w:val="005B5B5D"/>
    <w:pPr>
      <w:numPr>
        <w:numId w:val="7"/>
      </w:numPr>
      <w:contextualSpacing/>
    </w:pPr>
  </w:style>
  <w:style w:type="paragraph" w:styleId="Opstilling-punkttegn5">
    <w:name w:val="List Bullet 5"/>
    <w:basedOn w:val="Normal"/>
    <w:uiPriority w:val="99"/>
    <w:semiHidden/>
    <w:rsid w:val="005B5B5D"/>
    <w:pPr>
      <w:numPr>
        <w:numId w:val="8"/>
      </w:numPr>
      <w:contextualSpacing/>
    </w:pPr>
  </w:style>
  <w:style w:type="paragraph" w:styleId="Opstilling-forts">
    <w:name w:val="List Continue"/>
    <w:basedOn w:val="Normal"/>
    <w:uiPriority w:val="99"/>
    <w:semiHidden/>
    <w:rsid w:val="005B5B5D"/>
    <w:pPr>
      <w:spacing w:after="120"/>
      <w:ind w:left="283"/>
      <w:contextualSpacing/>
    </w:pPr>
  </w:style>
  <w:style w:type="paragraph" w:styleId="Opstilling-forts2">
    <w:name w:val="List Continue 2"/>
    <w:basedOn w:val="Normal"/>
    <w:uiPriority w:val="99"/>
    <w:semiHidden/>
    <w:rsid w:val="005B5B5D"/>
    <w:pPr>
      <w:spacing w:after="120"/>
      <w:ind w:left="566"/>
      <w:contextualSpacing/>
    </w:pPr>
  </w:style>
  <w:style w:type="paragraph" w:styleId="Opstilling-forts3">
    <w:name w:val="List Continue 3"/>
    <w:basedOn w:val="Normal"/>
    <w:uiPriority w:val="99"/>
    <w:semiHidden/>
    <w:rsid w:val="005B5B5D"/>
    <w:pPr>
      <w:spacing w:after="120"/>
      <w:ind w:left="849"/>
      <w:contextualSpacing/>
    </w:pPr>
  </w:style>
  <w:style w:type="paragraph" w:styleId="Opstilling-forts4">
    <w:name w:val="List Continue 4"/>
    <w:basedOn w:val="Normal"/>
    <w:uiPriority w:val="99"/>
    <w:semiHidden/>
    <w:rsid w:val="005B5B5D"/>
    <w:pPr>
      <w:spacing w:after="120"/>
      <w:ind w:left="1132"/>
      <w:contextualSpacing/>
    </w:pPr>
  </w:style>
  <w:style w:type="paragraph" w:styleId="Opstilling-forts5">
    <w:name w:val="List Continue 5"/>
    <w:basedOn w:val="Normal"/>
    <w:uiPriority w:val="99"/>
    <w:semiHidden/>
    <w:rsid w:val="005B5B5D"/>
    <w:pPr>
      <w:spacing w:after="120"/>
      <w:ind w:left="1415"/>
      <w:contextualSpacing/>
    </w:pPr>
  </w:style>
  <w:style w:type="paragraph" w:styleId="Opstilling-talellerbogst">
    <w:name w:val="List Number"/>
    <w:basedOn w:val="Normal"/>
    <w:uiPriority w:val="2"/>
    <w:qFormat/>
    <w:rsid w:val="00171767"/>
    <w:pPr>
      <w:numPr>
        <w:numId w:val="9"/>
      </w:numPr>
      <w:ind w:left="357" w:hanging="357"/>
      <w:contextualSpacing/>
    </w:pPr>
  </w:style>
  <w:style w:type="paragraph" w:styleId="Opstilling-talellerbogst2">
    <w:name w:val="List Number 2"/>
    <w:basedOn w:val="Normal"/>
    <w:uiPriority w:val="99"/>
    <w:semiHidden/>
    <w:rsid w:val="005B5B5D"/>
    <w:pPr>
      <w:numPr>
        <w:numId w:val="10"/>
      </w:numPr>
      <w:contextualSpacing/>
    </w:pPr>
  </w:style>
  <w:style w:type="paragraph" w:styleId="Opstilling-talellerbogst3">
    <w:name w:val="List Number 3"/>
    <w:basedOn w:val="Normal"/>
    <w:uiPriority w:val="99"/>
    <w:semiHidden/>
    <w:rsid w:val="005B5B5D"/>
    <w:pPr>
      <w:numPr>
        <w:numId w:val="11"/>
      </w:numPr>
      <w:contextualSpacing/>
    </w:pPr>
  </w:style>
  <w:style w:type="paragraph" w:styleId="Opstilling-talellerbogst4">
    <w:name w:val="List Number 4"/>
    <w:basedOn w:val="Normal"/>
    <w:uiPriority w:val="99"/>
    <w:semiHidden/>
    <w:rsid w:val="005B5B5D"/>
    <w:pPr>
      <w:numPr>
        <w:numId w:val="12"/>
      </w:numPr>
      <w:contextualSpacing/>
    </w:pPr>
  </w:style>
  <w:style w:type="paragraph" w:styleId="Opstilling-talellerbogst5">
    <w:name w:val="List Number 5"/>
    <w:basedOn w:val="Normal"/>
    <w:uiPriority w:val="99"/>
    <w:semiHidden/>
    <w:rsid w:val="005B5B5D"/>
    <w:pPr>
      <w:numPr>
        <w:numId w:val="13"/>
      </w:numPr>
      <w:contextualSpacing/>
    </w:pPr>
  </w:style>
  <w:style w:type="paragraph" w:styleId="Listeafsnit">
    <w:name w:val="List Paragraph"/>
    <w:basedOn w:val="Normal"/>
    <w:uiPriority w:val="99"/>
    <w:semiHidden/>
    <w:qFormat/>
    <w:rsid w:val="005B5B5D"/>
    <w:pPr>
      <w:ind w:left="1304"/>
    </w:pPr>
  </w:style>
  <w:style w:type="paragraph" w:styleId="Makrotekst">
    <w:name w:val="macro"/>
    <w:link w:val="MakrotekstTegn"/>
    <w:uiPriority w:val="99"/>
    <w:semiHidden/>
    <w:rsid w:val="005B5B5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21"/>
      <w:szCs w:val="21"/>
    </w:rPr>
  </w:style>
  <w:style w:type="character" w:customStyle="1" w:styleId="MakrotekstTegn">
    <w:name w:val="Makrotekst Tegn"/>
    <w:link w:val="Makrotekst"/>
    <w:uiPriority w:val="99"/>
    <w:semiHidden/>
    <w:rsid w:val="005B5B5D"/>
    <w:rPr>
      <w:rFonts w:ascii="Courier New" w:hAnsi="Courier New" w:cs="Courier New"/>
      <w:lang w:val="da-DK"/>
    </w:rPr>
  </w:style>
  <w:style w:type="table" w:styleId="Mediumgitter1">
    <w:name w:val="Medium Grid 1"/>
    <w:basedOn w:val="Tabel-Normal"/>
    <w:uiPriority w:val="99"/>
    <w:semiHidden/>
    <w:rsid w:val="005B5B5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itter1-fremhvningsfarve1">
    <w:name w:val="Medium Grid 1 Accent 1"/>
    <w:basedOn w:val="Tabel-Normal"/>
    <w:uiPriority w:val="99"/>
    <w:semiHidden/>
    <w:rsid w:val="005B5B5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itter1-fremhvningsfarve2">
    <w:name w:val="Medium Grid 1 Accent 2"/>
    <w:basedOn w:val="Tabel-Normal"/>
    <w:uiPriority w:val="99"/>
    <w:semiHidden/>
    <w:rsid w:val="005B5B5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itter1-fremhvningsfarve3">
    <w:name w:val="Medium Grid 1 Accent 3"/>
    <w:basedOn w:val="Tabel-Normal"/>
    <w:uiPriority w:val="99"/>
    <w:semiHidden/>
    <w:rsid w:val="005B5B5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itter1-fremhvningsfarve4">
    <w:name w:val="Medium Grid 1 Accent 4"/>
    <w:basedOn w:val="Tabel-Normal"/>
    <w:uiPriority w:val="99"/>
    <w:semiHidden/>
    <w:rsid w:val="005B5B5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itter1-fremhvningsfarve5">
    <w:name w:val="Medium Grid 1 Accent 5"/>
    <w:basedOn w:val="Tabel-Normal"/>
    <w:uiPriority w:val="99"/>
    <w:semiHidden/>
    <w:rsid w:val="005B5B5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itter1-fremhvningsfarve6">
    <w:name w:val="Medium Grid 1 Accent 6"/>
    <w:basedOn w:val="Tabel-Normal"/>
    <w:uiPriority w:val="99"/>
    <w:semiHidden/>
    <w:rsid w:val="005B5B5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itter2">
    <w:name w:val="Medium Grid 2"/>
    <w:basedOn w:val="Tabel-Normal"/>
    <w:uiPriority w:val="99"/>
    <w:semiHidden/>
    <w:rsid w:val="005B5B5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itter2-fremhvningsfarve1">
    <w:name w:val="Medium Grid 2 Accent 1"/>
    <w:basedOn w:val="Tabel-Normal"/>
    <w:uiPriority w:val="99"/>
    <w:semiHidden/>
    <w:rsid w:val="005B5B5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itter2-fremhvningsfarve2">
    <w:name w:val="Medium Grid 2 Accent 2"/>
    <w:basedOn w:val="Tabel-Normal"/>
    <w:uiPriority w:val="99"/>
    <w:semiHidden/>
    <w:rsid w:val="005B5B5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itter2-fremhvningsfarve3">
    <w:name w:val="Medium Grid 2 Accent 3"/>
    <w:basedOn w:val="Tabel-Normal"/>
    <w:uiPriority w:val="99"/>
    <w:semiHidden/>
    <w:rsid w:val="005B5B5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itter2-fremhvningsfarve4">
    <w:name w:val="Medium Grid 2 Accent 4"/>
    <w:basedOn w:val="Tabel-Normal"/>
    <w:uiPriority w:val="99"/>
    <w:semiHidden/>
    <w:rsid w:val="005B5B5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itter2-fremhvningsfarve5">
    <w:name w:val="Medium Grid 2 Accent 5"/>
    <w:basedOn w:val="Tabel-Normal"/>
    <w:uiPriority w:val="99"/>
    <w:semiHidden/>
    <w:rsid w:val="005B5B5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itter2-fremhvningsfarve6">
    <w:name w:val="Medium Grid 2 Accent 6"/>
    <w:basedOn w:val="Tabel-Normal"/>
    <w:uiPriority w:val="99"/>
    <w:semiHidden/>
    <w:rsid w:val="005B5B5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itter3">
    <w:name w:val="Medium Grid 3"/>
    <w:basedOn w:val="Tabel-Normal"/>
    <w:uiPriority w:val="99"/>
    <w:semiHidden/>
    <w:rsid w:val="005B5B5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itter3-fremhvningsfarve1">
    <w:name w:val="Medium Grid 3 Accent 1"/>
    <w:basedOn w:val="Tabel-Normal"/>
    <w:uiPriority w:val="99"/>
    <w:semiHidden/>
    <w:rsid w:val="005B5B5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itter3-fremhvningsfarve2">
    <w:name w:val="Medium Grid 3 Accent 2"/>
    <w:basedOn w:val="Tabel-Normal"/>
    <w:uiPriority w:val="99"/>
    <w:semiHidden/>
    <w:rsid w:val="005B5B5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itter3-fremhvningsfarve3">
    <w:name w:val="Medium Grid 3 Accent 3"/>
    <w:basedOn w:val="Tabel-Normal"/>
    <w:uiPriority w:val="99"/>
    <w:semiHidden/>
    <w:rsid w:val="005B5B5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itter3-fremhvningsfarve4">
    <w:name w:val="Medium Grid 3 Accent 4"/>
    <w:basedOn w:val="Tabel-Normal"/>
    <w:uiPriority w:val="99"/>
    <w:semiHidden/>
    <w:rsid w:val="005B5B5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itter3-fremhvningsfarve5">
    <w:name w:val="Medium Grid 3 Accent 5"/>
    <w:basedOn w:val="Tabel-Normal"/>
    <w:uiPriority w:val="99"/>
    <w:semiHidden/>
    <w:rsid w:val="005B5B5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itter3-fremhvningsfarve6">
    <w:name w:val="Medium Grid 3 Accent 6"/>
    <w:basedOn w:val="Tabel-Normal"/>
    <w:uiPriority w:val="99"/>
    <w:semiHidden/>
    <w:rsid w:val="005B5B5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e1">
    <w:name w:val="Medium List 1"/>
    <w:basedOn w:val="Tabel-Normal"/>
    <w:uiPriority w:val="99"/>
    <w:semiHidden/>
    <w:rsid w:val="005B5B5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e1-farve1">
    <w:name w:val="Medium List 1 Accent 1"/>
    <w:basedOn w:val="Tabel-Normal"/>
    <w:uiPriority w:val="99"/>
    <w:semiHidden/>
    <w:rsid w:val="005B5B5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e1-fremhvningsfarve2">
    <w:name w:val="Medium List 1 Accent 2"/>
    <w:basedOn w:val="Tabel-Normal"/>
    <w:uiPriority w:val="99"/>
    <w:semiHidden/>
    <w:rsid w:val="005B5B5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e1-fremhvningsfarve3">
    <w:name w:val="Medium List 1 Accent 3"/>
    <w:basedOn w:val="Tabel-Normal"/>
    <w:uiPriority w:val="99"/>
    <w:semiHidden/>
    <w:rsid w:val="005B5B5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e1-fremhvningsfarve4">
    <w:name w:val="Medium List 1 Accent 4"/>
    <w:basedOn w:val="Tabel-Normal"/>
    <w:uiPriority w:val="99"/>
    <w:semiHidden/>
    <w:rsid w:val="005B5B5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e1-fremhvningsfarve5">
    <w:name w:val="Medium List 1 Accent 5"/>
    <w:basedOn w:val="Tabel-Normal"/>
    <w:uiPriority w:val="99"/>
    <w:semiHidden/>
    <w:rsid w:val="005B5B5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e1-fremhvningsfarve6">
    <w:name w:val="Medium List 1 Accent 6"/>
    <w:basedOn w:val="Tabel-Normal"/>
    <w:uiPriority w:val="99"/>
    <w:semiHidden/>
    <w:rsid w:val="005B5B5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e2">
    <w:name w:val="Medium List 2"/>
    <w:basedOn w:val="Tabel-Normal"/>
    <w:uiPriority w:val="99"/>
    <w:semiHidden/>
    <w:rsid w:val="005B5B5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e2-fremhvningsfarve1">
    <w:name w:val="Medium List 2 Accent 1"/>
    <w:basedOn w:val="Tabel-Normal"/>
    <w:uiPriority w:val="99"/>
    <w:semiHidden/>
    <w:rsid w:val="005B5B5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e2-fremhvningsfarve2">
    <w:name w:val="Medium List 2 Accent 2"/>
    <w:basedOn w:val="Tabel-Normal"/>
    <w:uiPriority w:val="99"/>
    <w:semiHidden/>
    <w:rsid w:val="005B5B5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e2-fremhvningsfarve3">
    <w:name w:val="Medium List 2 Accent 3"/>
    <w:basedOn w:val="Tabel-Normal"/>
    <w:uiPriority w:val="99"/>
    <w:semiHidden/>
    <w:rsid w:val="005B5B5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e2-fremhvningsfarve4">
    <w:name w:val="Medium List 2 Accent 4"/>
    <w:basedOn w:val="Tabel-Normal"/>
    <w:uiPriority w:val="99"/>
    <w:semiHidden/>
    <w:rsid w:val="005B5B5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e2-fremhvningsfarve5">
    <w:name w:val="Medium List 2 Accent 5"/>
    <w:basedOn w:val="Tabel-Normal"/>
    <w:uiPriority w:val="99"/>
    <w:semiHidden/>
    <w:rsid w:val="005B5B5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e2-fremhvningsfarve6">
    <w:name w:val="Medium List 2 Accent 6"/>
    <w:basedOn w:val="Tabel-Normal"/>
    <w:uiPriority w:val="99"/>
    <w:semiHidden/>
    <w:rsid w:val="005B5B5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kygge1">
    <w:name w:val="Medium Shading 1"/>
    <w:basedOn w:val="Tabel-Normal"/>
    <w:uiPriority w:val="99"/>
    <w:semiHidden/>
    <w:rsid w:val="005B5B5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5B5B5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5B5B5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5B5B5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5B5B5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5B5B5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5B5B5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kygge2">
    <w:name w:val="Medium Shading 2"/>
    <w:basedOn w:val="Tabel-Normal"/>
    <w:uiPriority w:val="99"/>
    <w:semiHidden/>
    <w:rsid w:val="005B5B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5B5B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5B5B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5B5B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5B5B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5B5B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5B5B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5B5B5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BrevhovedTegn">
    <w:name w:val="Brevhoved Tegn"/>
    <w:link w:val="Brevhoved"/>
    <w:uiPriority w:val="99"/>
    <w:semiHidden/>
    <w:rsid w:val="005B5B5D"/>
    <w:rPr>
      <w:rFonts w:ascii="Cambria" w:hAnsi="Cambria"/>
      <w:sz w:val="24"/>
      <w:shd w:val="pct20" w:color="auto" w:fill="auto"/>
      <w:lang w:val="da-DK"/>
    </w:rPr>
  </w:style>
  <w:style w:type="paragraph" w:styleId="Ingenafstand">
    <w:name w:val="No Spacing"/>
    <w:basedOn w:val="Normal"/>
    <w:next w:val="Normal"/>
    <w:rsid w:val="00997297"/>
    <w:rPr>
      <w:szCs w:val="24"/>
    </w:rPr>
  </w:style>
  <w:style w:type="paragraph" w:styleId="NormalWeb">
    <w:name w:val="Normal (Web)"/>
    <w:basedOn w:val="Normal"/>
    <w:uiPriority w:val="99"/>
    <w:semiHidden/>
    <w:rsid w:val="005B5B5D"/>
    <w:rPr>
      <w:sz w:val="24"/>
    </w:rPr>
  </w:style>
  <w:style w:type="paragraph" w:styleId="Normalindrykning">
    <w:name w:val="Normal Indent"/>
    <w:basedOn w:val="Normal"/>
    <w:uiPriority w:val="99"/>
    <w:semiHidden/>
    <w:rsid w:val="005B5B5D"/>
    <w:pPr>
      <w:ind w:left="1304"/>
    </w:pPr>
  </w:style>
  <w:style w:type="paragraph" w:styleId="Noteoverskrift">
    <w:name w:val="Note Heading"/>
    <w:basedOn w:val="Normal"/>
    <w:next w:val="Normal"/>
    <w:link w:val="NoteoverskriftTegn"/>
    <w:uiPriority w:val="99"/>
    <w:semiHidden/>
    <w:rsid w:val="005B5B5D"/>
  </w:style>
  <w:style w:type="character" w:customStyle="1" w:styleId="NoteoverskriftTegn">
    <w:name w:val="Noteoverskrift Tegn"/>
    <w:link w:val="Noteoverskrift"/>
    <w:uiPriority w:val="99"/>
    <w:semiHidden/>
    <w:rsid w:val="005B5B5D"/>
    <w:rPr>
      <w:lang w:val="da-DK"/>
    </w:rPr>
  </w:style>
  <w:style w:type="character" w:styleId="Pladsholdertekst">
    <w:name w:val="Placeholder Text"/>
    <w:uiPriority w:val="99"/>
    <w:semiHidden/>
    <w:rsid w:val="005B5B5D"/>
    <w:rPr>
      <w:color w:val="808080"/>
      <w:lang w:val="da-DK"/>
    </w:rPr>
  </w:style>
  <w:style w:type="paragraph" w:styleId="Almindeligtekst">
    <w:name w:val="Plain Text"/>
    <w:basedOn w:val="Normal"/>
    <w:link w:val="AlmindeligtekstTegn"/>
    <w:uiPriority w:val="99"/>
    <w:semiHidden/>
    <w:rsid w:val="005B5B5D"/>
    <w:rPr>
      <w:rFonts w:ascii="Courier New" w:hAnsi="Courier New" w:cs="Courier New"/>
      <w:sz w:val="20"/>
      <w:szCs w:val="20"/>
    </w:rPr>
  </w:style>
  <w:style w:type="character" w:customStyle="1" w:styleId="AlmindeligtekstTegn">
    <w:name w:val="Almindelig tekst Tegn"/>
    <w:link w:val="Almindeligtekst"/>
    <w:uiPriority w:val="99"/>
    <w:semiHidden/>
    <w:rsid w:val="005B5B5D"/>
    <w:rPr>
      <w:rFonts w:ascii="Courier New" w:hAnsi="Courier New" w:cs="Courier New"/>
      <w:sz w:val="20"/>
      <w:szCs w:val="20"/>
      <w:lang w:val="da-DK"/>
    </w:rPr>
  </w:style>
  <w:style w:type="paragraph" w:styleId="Citat">
    <w:name w:val="Quote"/>
    <w:basedOn w:val="Normal"/>
    <w:next w:val="Normal"/>
    <w:link w:val="CitatTegn"/>
    <w:uiPriority w:val="99"/>
    <w:rsid w:val="00997297"/>
    <w:pPr>
      <w:spacing w:after="280"/>
    </w:pPr>
    <w:rPr>
      <w:iCs/>
    </w:rPr>
  </w:style>
  <w:style w:type="character" w:customStyle="1" w:styleId="CitatTegn">
    <w:name w:val="Citat Tegn"/>
    <w:link w:val="Citat"/>
    <w:uiPriority w:val="99"/>
    <w:rsid w:val="00997297"/>
    <w:rPr>
      <w:iCs/>
      <w:lang w:val="da-DK"/>
    </w:rPr>
  </w:style>
  <w:style w:type="paragraph" w:styleId="Starthilsen">
    <w:name w:val="Salutation"/>
    <w:basedOn w:val="Normal"/>
    <w:next w:val="Normal"/>
    <w:link w:val="StarthilsenTegn"/>
    <w:uiPriority w:val="99"/>
    <w:semiHidden/>
    <w:rsid w:val="005B5B5D"/>
  </w:style>
  <w:style w:type="character" w:customStyle="1" w:styleId="StarthilsenTegn">
    <w:name w:val="Starthilsen Tegn"/>
    <w:link w:val="Starthilsen"/>
    <w:uiPriority w:val="99"/>
    <w:semiHidden/>
    <w:rsid w:val="005B5B5D"/>
    <w:rPr>
      <w:lang w:val="da-DK"/>
    </w:rPr>
  </w:style>
  <w:style w:type="paragraph" w:styleId="Underskrift">
    <w:name w:val="Signature"/>
    <w:basedOn w:val="Normal"/>
    <w:link w:val="UnderskriftTegn"/>
    <w:uiPriority w:val="99"/>
    <w:semiHidden/>
    <w:rsid w:val="005B5B5D"/>
    <w:pPr>
      <w:ind w:left="4252"/>
    </w:pPr>
  </w:style>
  <w:style w:type="character" w:customStyle="1" w:styleId="UnderskriftTegn">
    <w:name w:val="Underskrift Tegn"/>
    <w:link w:val="Underskrift"/>
    <w:uiPriority w:val="99"/>
    <w:semiHidden/>
    <w:rsid w:val="005B5B5D"/>
    <w:rPr>
      <w:lang w:val="da-DK"/>
    </w:rPr>
  </w:style>
  <w:style w:type="character" w:styleId="Strk">
    <w:name w:val="Strong"/>
    <w:uiPriority w:val="99"/>
    <w:semiHidden/>
    <w:qFormat/>
    <w:rsid w:val="005B5B5D"/>
    <w:rPr>
      <w:b/>
      <w:bCs/>
      <w:lang w:val="da-DK"/>
    </w:rPr>
  </w:style>
  <w:style w:type="paragraph" w:styleId="Undertitel">
    <w:name w:val="Subtitle"/>
    <w:basedOn w:val="Normal"/>
    <w:next w:val="Normal"/>
    <w:link w:val="UndertitelTegn"/>
    <w:uiPriority w:val="99"/>
    <w:semiHidden/>
    <w:qFormat/>
    <w:rsid w:val="00283E04"/>
    <w:pPr>
      <w:spacing w:after="60"/>
      <w:jc w:val="center"/>
      <w:outlineLvl w:val="1"/>
    </w:pPr>
    <w:rPr>
      <w:sz w:val="24"/>
    </w:rPr>
  </w:style>
  <w:style w:type="character" w:customStyle="1" w:styleId="UndertitelTegn">
    <w:name w:val="Undertitel Tegn"/>
    <w:link w:val="Undertitel"/>
    <w:uiPriority w:val="99"/>
    <w:semiHidden/>
    <w:rsid w:val="00283E04"/>
    <w:rPr>
      <w:sz w:val="24"/>
      <w:lang w:val="da-DK"/>
    </w:rPr>
  </w:style>
  <w:style w:type="character" w:styleId="Svagfremhvning">
    <w:name w:val="Subtle Emphasis"/>
    <w:uiPriority w:val="99"/>
    <w:semiHidden/>
    <w:qFormat/>
    <w:rsid w:val="005B5B5D"/>
    <w:rPr>
      <w:i/>
      <w:iCs/>
      <w:color w:val="808080"/>
      <w:lang w:val="da-DK"/>
    </w:rPr>
  </w:style>
  <w:style w:type="character" w:styleId="Svaghenvisning">
    <w:name w:val="Subtle Reference"/>
    <w:uiPriority w:val="99"/>
    <w:semiHidden/>
    <w:qFormat/>
    <w:rsid w:val="00283E04"/>
    <w:rPr>
      <w:smallCaps/>
      <w:color w:val="auto"/>
      <w:u w:val="single"/>
      <w:lang w:val="da-DK"/>
    </w:rPr>
  </w:style>
  <w:style w:type="table" w:styleId="Tabel-3D-effekter1">
    <w:name w:val="Table 3D effects 1"/>
    <w:basedOn w:val="Tabel-Normal"/>
    <w:uiPriority w:val="99"/>
    <w:semiHidden/>
    <w:rsid w:val="005B5B5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5B5B5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5B5B5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5B5B5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5B5B5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5B5B5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5B5B5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5B5B5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5B5B5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5B5B5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5B5B5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5B5B5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5B5B5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5B5B5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5B5B5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5B5B5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5B5B5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5B5B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5B5B5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5B5B5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5B5B5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5B5B5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5B5B5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5B5B5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5B5B5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5B5B5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5B5B5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5B5B5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5B5B5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5B5B5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5B5B5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5B5B5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5B5B5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5B5B5D"/>
    <w:pPr>
      <w:ind w:left="220" w:hanging="220"/>
    </w:pPr>
  </w:style>
  <w:style w:type="paragraph" w:styleId="Listeoverfigurer">
    <w:name w:val="table of figures"/>
    <w:basedOn w:val="Normal"/>
    <w:next w:val="Normal"/>
    <w:uiPriority w:val="99"/>
    <w:semiHidden/>
    <w:rsid w:val="005B5B5D"/>
  </w:style>
  <w:style w:type="table" w:styleId="Tabel-Professionel">
    <w:name w:val="Table Professional"/>
    <w:basedOn w:val="Tabel-Normal"/>
    <w:uiPriority w:val="99"/>
    <w:semiHidden/>
    <w:rsid w:val="005B5B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5B5B5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5B5B5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5B5B5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5B5B5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5B5B5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5B5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5B5B5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5B5B5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5B5B5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Forside-Undertitel"/>
    <w:link w:val="TitelTegn"/>
    <w:uiPriority w:val="99"/>
    <w:semiHidden/>
    <w:qFormat/>
    <w:rsid w:val="00283E04"/>
    <w:pPr>
      <w:spacing w:line="800" w:lineRule="exact"/>
    </w:pPr>
    <w:rPr>
      <w:rFonts w:ascii="Mari Office" w:hAnsi="Mari Office"/>
      <w:b/>
      <w:bCs/>
      <w:color w:val="FFFFFF"/>
      <w:kern w:val="28"/>
      <w:sz w:val="76"/>
      <w:szCs w:val="32"/>
    </w:rPr>
  </w:style>
  <w:style w:type="character" w:customStyle="1" w:styleId="TitelTegn">
    <w:name w:val="Titel Tegn"/>
    <w:link w:val="Titel"/>
    <w:uiPriority w:val="99"/>
    <w:semiHidden/>
    <w:rsid w:val="00283E04"/>
    <w:rPr>
      <w:rFonts w:ascii="Mari Office" w:hAnsi="Mari Office"/>
      <w:b/>
      <w:bCs/>
      <w:color w:val="FFFFFF"/>
      <w:kern w:val="28"/>
      <w:sz w:val="76"/>
      <w:szCs w:val="32"/>
      <w:lang w:val="da-DK"/>
    </w:rPr>
  </w:style>
  <w:style w:type="paragraph" w:styleId="Citatoverskrift">
    <w:name w:val="toa heading"/>
    <w:basedOn w:val="Normal"/>
    <w:next w:val="Normal"/>
    <w:uiPriority w:val="99"/>
    <w:semiHidden/>
    <w:rsid w:val="00283E04"/>
    <w:pPr>
      <w:spacing w:before="120"/>
    </w:pPr>
    <w:rPr>
      <w:rFonts w:ascii="Mari Office" w:hAnsi="Mari Office"/>
      <w:b/>
      <w:bCs/>
      <w:sz w:val="24"/>
    </w:rPr>
  </w:style>
  <w:style w:type="paragraph" w:styleId="Indholdsfortegnelse1">
    <w:name w:val="toc 1"/>
    <w:basedOn w:val="Normal"/>
    <w:next w:val="Normal"/>
    <w:uiPriority w:val="39"/>
    <w:rsid w:val="006056C8"/>
    <w:pPr>
      <w:tabs>
        <w:tab w:val="right" w:leader="dot" w:pos="8846"/>
      </w:tabs>
      <w:spacing w:before="240"/>
    </w:pPr>
    <w:rPr>
      <w:b/>
    </w:rPr>
  </w:style>
  <w:style w:type="paragraph" w:styleId="Indholdsfortegnelse2">
    <w:name w:val="toc 2"/>
    <w:basedOn w:val="Normal"/>
    <w:next w:val="Normal"/>
    <w:uiPriority w:val="39"/>
    <w:rsid w:val="006056C8"/>
    <w:pPr>
      <w:tabs>
        <w:tab w:val="right" w:leader="dot" w:pos="8845"/>
      </w:tabs>
      <w:spacing w:before="240"/>
      <w:ind w:right="567"/>
    </w:pPr>
  </w:style>
  <w:style w:type="paragraph" w:styleId="Indholdsfortegnelse3">
    <w:name w:val="toc 3"/>
    <w:basedOn w:val="Normal"/>
    <w:next w:val="Normal"/>
    <w:uiPriority w:val="39"/>
    <w:semiHidden/>
    <w:rsid w:val="005B5B5D"/>
    <w:pPr>
      <w:ind w:left="440"/>
    </w:pPr>
  </w:style>
  <w:style w:type="paragraph" w:styleId="Indholdsfortegnelse4">
    <w:name w:val="toc 4"/>
    <w:basedOn w:val="Normal"/>
    <w:next w:val="Normal"/>
    <w:uiPriority w:val="39"/>
    <w:semiHidden/>
    <w:rsid w:val="005B5B5D"/>
    <w:pPr>
      <w:ind w:left="660"/>
    </w:pPr>
  </w:style>
  <w:style w:type="paragraph" w:styleId="Indholdsfortegnelse5">
    <w:name w:val="toc 5"/>
    <w:basedOn w:val="Normal"/>
    <w:next w:val="Normal"/>
    <w:uiPriority w:val="39"/>
    <w:semiHidden/>
    <w:rsid w:val="005B5B5D"/>
    <w:pPr>
      <w:ind w:left="880"/>
    </w:pPr>
  </w:style>
  <w:style w:type="paragraph" w:styleId="Indholdsfortegnelse6">
    <w:name w:val="toc 6"/>
    <w:basedOn w:val="Normal"/>
    <w:next w:val="Normal"/>
    <w:uiPriority w:val="39"/>
    <w:semiHidden/>
    <w:rsid w:val="005B5B5D"/>
    <w:pPr>
      <w:ind w:left="1100"/>
    </w:pPr>
  </w:style>
  <w:style w:type="paragraph" w:styleId="Indholdsfortegnelse7">
    <w:name w:val="toc 7"/>
    <w:basedOn w:val="Normal"/>
    <w:next w:val="Normal"/>
    <w:uiPriority w:val="39"/>
    <w:semiHidden/>
    <w:rsid w:val="005B5B5D"/>
    <w:pPr>
      <w:ind w:left="1320"/>
    </w:pPr>
  </w:style>
  <w:style w:type="paragraph" w:styleId="Indholdsfortegnelse8">
    <w:name w:val="toc 8"/>
    <w:basedOn w:val="Normal"/>
    <w:next w:val="Normal"/>
    <w:uiPriority w:val="39"/>
    <w:semiHidden/>
    <w:rsid w:val="005B5B5D"/>
    <w:pPr>
      <w:ind w:left="1540"/>
    </w:pPr>
  </w:style>
  <w:style w:type="paragraph" w:styleId="Indholdsfortegnelse9">
    <w:name w:val="toc 9"/>
    <w:basedOn w:val="Normal"/>
    <w:next w:val="Normal"/>
    <w:uiPriority w:val="39"/>
    <w:semiHidden/>
    <w:rsid w:val="005B5B5D"/>
    <w:pPr>
      <w:ind w:left="1760"/>
    </w:pPr>
  </w:style>
  <w:style w:type="paragraph" w:styleId="Overskrift">
    <w:name w:val="TOC Heading"/>
    <w:basedOn w:val="Overskrift1"/>
    <w:next w:val="Normal"/>
    <w:uiPriority w:val="39"/>
    <w:rsid w:val="00997297"/>
    <w:pPr>
      <w:outlineLvl w:val="9"/>
    </w:pPr>
    <w:rPr>
      <w:rFonts w:cs="Times New Roman"/>
      <w:kern w:val="32"/>
      <w:szCs w:val="32"/>
    </w:rPr>
  </w:style>
  <w:style w:type="table" w:customStyle="1" w:styleId="RegionH-Tabel-Rkkeogkolonneoverskrift">
    <w:name w:val="Region H - Tabel - Række og kolonneoverskrift"/>
    <w:basedOn w:val="Tabel-Normal"/>
    <w:uiPriority w:val="99"/>
    <w:rsid w:val="00404544"/>
    <w:pPr>
      <w:spacing w:before="60" w:after="60"/>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pPr>
        <w:wordWrap/>
        <w:contextualSpacing w:val="0"/>
      </w:pPr>
      <w:rPr>
        <w:rFonts w:ascii="Mari Office" w:hAnsi="Mari Office"/>
        <w:b/>
        <w:color w:val="333333"/>
        <w:sz w:val="18"/>
      </w:rPr>
      <w:tblPr/>
      <w:tcPr>
        <w:shd w:val="clear" w:color="auto" w:fill="99D7F6" w:themeFill="accent1"/>
      </w:tcPr>
    </w:tblStylePr>
    <w:tblStylePr w:type="lastRow">
      <w:rPr>
        <w:rFonts w:ascii="Mari Office" w:hAnsi="Mari Office"/>
        <w:b/>
        <w:sz w:val="18"/>
      </w:rPr>
    </w:tblStylePr>
    <w:tblStylePr w:type="firstCol">
      <w:rPr>
        <w:rFonts w:ascii="Mari Office" w:hAnsi="Mari Office"/>
        <w:b/>
        <w:sz w:val="18"/>
      </w:rPr>
      <w:tblPr/>
      <w:tcPr>
        <w:shd w:val="clear" w:color="auto" w:fill="99D7F6" w:themeFill="accent1"/>
      </w:tcPr>
    </w:tblStylePr>
    <w:tblStylePr w:type="lastCol">
      <w:rPr>
        <w:rFonts w:ascii="Mari Office" w:hAnsi="Mari Office"/>
        <w:b/>
        <w:sz w:val="18"/>
      </w:rPr>
      <w:tblPr/>
      <w:tcPr>
        <w:shd w:val="clear" w:color="auto" w:fill="99D7F6" w:themeFill="accent1"/>
      </w:tcPr>
    </w:tblStylePr>
    <w:tblStylePr w:type="band1Vert">
      <w:rPr>
        <w:rFonts w:ascii="Mari Office Book" w:hAnsi="Mari Office Book"/>
        <w:sz w:val="18"/>
      </w:rPr>
    </w:tblStylePr>
    <w:tblStylePr w:type="band2Vert">
      <w:rPr>
        <w:rFonts w:ascii="Mari Office Book" w:hAnsi="Mari Office Book"/>
        <w:sz w:val="18"/>
      </w:rPr>
      <w:tblPr/>
      <w:tcPr>
        <w:shd w:val="clear" w:color="auto" w:fill="CCEBFA" w:themeFill="background2"/>
      </w:tcPr>
    </w:tblStylePr>
    <w:tblStylePr w:type="band1Horz">
      <w:rPr>
        <w:rFonts w:ascii="Mari Office Book" w:hAnsi="Mari Office Book"/>
        <w:sz w:val="18"/>
      </w:rPr>
    </w:tblStylePr>
    <w:tblStylePr w:type="band2Horz">
      <w:rPr>
        <w:rFonts w:ascii="Mari Office Book" w:hAnsi="Mari Office Book"/>
        <w:sz w:val="18"/>
      </w:rPr>
      <w:tblPr/>
      <w:tcPr>
        <w:shd w:val="clear" w:color="auto" w:fill="CCEBFA" w:themeFill="background2"/>
      </w:tcPr>
    </w:tblStylePr>
  </w:style>
  <w:style w:type="paragraph" w:customStyle="1" w:styleId="Tabel">
    <w:name w:val="Tabel"/>
    <w:basedOn w:val="Normal"/>
    <w:uiPriority w:val="5"/>
    <w:semiHidden/>
    <w:rsid w:val="00997297"/>
    <w:pPr>
      <w:spacing w:before="4" w:after="240"/>
      <w:ind w:left="113" w:right="113"/>
      <w:contextualSpacing/>
    </w:pPr>
    <w:rPr>
      <w:color w:val="19A5EA" w:themeColor="accent5"/>
    </w:rPr>
  </w:style>
  <w:style w:type="paragraph" w:customStyle="1" w:styleId="Tabel-OverskriftVenstre">
    <w:name w:val="Tabel - Overskrift Venstre"/>
    <w:basedOn w:val="Tabel"/>
    <w:uiPriority w:val="5"/>
    <w:rsid w:val="00283E04"/>
    <w:rPr>
      <w:rFonts w:ascii="Mari Office" w:hAnsi="Mari Office"/>
      <w:b/>
      <w:color w:val="333333"/>
    </w:rPr>
  </w:style>
  <w:style w:type="paragraph" w:customStyle="1" w:styleId="Tabel-Tekst">
    <w:name w:val="Tabel - Tekst"/>
    <w:basedOn w:val="Tabel"/>
    <w:uiPriority w:val="4"/>
    <w:rsid w:val="00A218D9"/>
    <w:rPr>
      <w:color w:val="333333"/>
    </w:rPr>
  </w:style>
  <w:style w:type="paragraph" w:customStyle="1" w:styleId="Tabel-TekstTotal">
    <w:name w:val="Tabel - Tekst Total"/>
    <w:basedOn w:val="Tabel"/>
    <w:uiPriority w:val="5"/>
    <w:rsid w:val="00283E04"/>
    <w:rPr>
      <w:rFonts w:ascii="Mari Office" w:hAnsi="Mari Office"/>
      <w:b/>
      <w:color w:val="333333"/>
    </w:rPr>
  </w:style>
  <w:style w:type="paragraph" w:customStyle="1" w:styleId="Tabel-Tal">
    <w:name w:val="Tabel - Tal"/>
    <w:basedOn w:val="Tabel"/>
    <w:uiPriority w:val="5"/>
    <w:rsid w:val="00A218D9"/>
    <w:pPr>
      <w:jc w:val="right"/>
    </w:pPr>
    <w:rPr>
      <w:color w:val="333333"/>
    </w:rPr>
  </w:style>
  <w:style w:type="paragraph" w:customStyle="1" w:styleId="Tabel-Tal-Total">
    <w:name w:val="Tabel - Tal - Total"/>
    <w:basedOn w:val="Tabel"/>
    <w:uiPriority w:val="5"/>
    <w:rsid w:val="00283E04"/>
    <w:pPr>
      <w:jc w:val="right"/>
    </w:pPr>
    <w:rPr>
      <w:rFonts w:ascii="Mari Office" w:hAnsi="Mari Office"/>
      <w:b/>
      <w:noProof/>
      <w:color w:val="333333"/>
    </w:rPr>
  </w:style>
  <w:style w:type="paragraph" w:customStyle="1" w:styleId="Tabel-OverskriftHjre">
    <w:name w:val="Tabel - Overskrift Højre"/>
    <w:basedOn w:val="Tabel-OverskriftVenstre"/>
    <w:uiPriority w:val="5"/>
    <w:rsid w:val="00283E04"/>
    <w:pPr>
      <w:jc w:val="right"/>
    </w:pPr>
  </w:style>
  <w:style w:type="paragraph" w:customStyle="1" w:styleId="Tabel-">
    <w:name w:val="Tabel-"/>
    <w:aliases w:val="Billede- og Figurtekst"/>
    <w:basedOn w:val="Normal"/>
    <w:uiPriority w:val="10"/>
    <w:rsid w:val="009203F9"/>
    <w:pPr>
      <w:spacing w:before="80" w:line="200" w:lineRule="atLeast"/>
      <w:contextualSpacing/>
    </w:pPr>
    <w:rPr>
      <w:noProof/>
      <w:sz w:val="14"/>
    </w:rPr>
  </w:style>
  <w:style w:type="paragraph" w:customStyle="1" w:styleId="Bagside-Overskrift">
    <w:name w:val="Bagside - Overskrift"/>
    <w:basedOn w:val="Overskrift2"/>
    <w:next w:val="Normal"/>
    <w:uiPriority w:val="6"/>
    <w:rsid w:val="00283E04"/>
    <w:pPr>
      <w:keepLines/>
      <w:outlineLvl w:val="9"/>
    </w:pPr>
  </w:style>
  <w:style w:type="paragraph" w:customStyle="1" w:styleId="Bagside-tekst">
    <w:name w:val="Bagside - tekst"/>
    <w:basedOn w:val="Normal"/>
    <w:uiPriority w:val="6"/>
    <w:rsid w:val="00997297"/>
    <w:pPr>
      <w:spacing w:line="380" w:lineRule="atLeast"/>
    </w:pPr>
    <w:rPr>
      <w:sz w:val="32"/>
    </w:rPr>
  </w:style>
  <w:style w:type="paragraph" w:customStyle="1" w:styleId="Forside-Supplerendeforsidetekst">
    <w:name w:val="Forside - Supplerende forsidetekst"/>
    <w:uiPriority w:val="6"/>
    <w:rsid w:val="00283E04"/>
    <w:pPr>
      <w:spacing w:before="600" w:line="320" w:lineRule="exact"/>
      <w:contextualSpacing/>
    </w:pPr>
    <w:rPr>
      <w:rFonts w:ascii="Mari Office Light" w:hAnsi="Mari Office Light"/>
      <w:bCs/>
      <w:color w:val="666666"/>
      <w:kern w:val="28"/>
      <w:sz w:val="28"/>
      <w:szCs w:val="32"/>
    </w:rPr>
  </w:style>
  <w:style w:type="paragraph" w:customStyle="1" w:styleId="Forside-Undertitel">
    <w:name w:val="Forside - Undertitel"/>
    <w:basedOn w:val="Titel"/>
    <w:next w:val="Forside-Supplerendeforsidetekst"/>
    <w:uiPriority w:val="6"/>
    <w:rsid w:val="00283E04"/>
    <w:pPr>
      <w:spacing w:line="760" w:lineRule="atLeast"/>
      <w:contextualSpacing/>
    </w:pPr>
    <w:rPr>
      <w:rFonts w:ascii="Mari Office Light" w:hAnsi="Mari Office Light"/>
      <w:b w:val="0"/>
      <w:color w:val="666666"/>
    </w:rPr>
  </w:style>
  <w:style w:type="paragraph" w:customStyle="1" w:styleId="Faktaboks-Overskrift">
    <w:name w:val="Faktaboks - Overskrift"/>
    <w:basedOn w:val="Normal"/>
    <w:next w:val="Faktaboks-Tekst"/>
    <w:uiPriority w:val="3"/>
    <w:rsid w:val="00283E04"/>
    <w:pPr>
      <w:spacing w:before="374" w:after="187"/>
      <w:ind w:left="374" w:right="374"/>
      <w:contextualSpacing/>
    </w:pPr>
    <w:rPr>
      <w:rFonts w:ascii="Mari Office" w:hAnsi="Mari Office"/>
      <w:b/>
    </w:rPr>
  </w:style>
  <w:style w:type="paragraph" w:customStyle="1" w:styleId="Faktaboks-Tekst">
    <w:name w:val="Faktaboks - Tekst"/>
    <w:basedOn w:val="Normal"/>
    <w:uiPriority w:val="3"/>
    <w:rsid w:val="00997297"/>
    <w:pPr>
      <w:spacing w:after="374"/>
      <w:ind w:left="374" w:right="374"/>
      <w:contextualSpacing/>
    </w:pPr>
  </w:style>
  <w:style w:type="paragraph" w:customStyle="1" w:styleId="HeaderText">
    <w:name w:val="HeaderText"/>
    <w:basedOn w:val="Sidehoved"/>
    <w:uiPriority w:val="7"/>
    <w:semiHidden/>
    <w:rsid w:val="00283E04"/>
    <w:rPr>
      <w:rFonts w:ascii="Mari Office Book" w:hAnsi="Mari Office Book"/>
      <w:noProof/>
      <w:color w:val="666666"/>
      <w:sz w:val="18"/>
    </w:rPr>
  </w:style>
  <w:style w:type="character" w:customStyle="1" w:styleId="SidehovedTegn">
    <w:name w:val="Sidehoved Tegn"/>
    <w:basedOn w:val="Standardskrifttypeiafsnit"/>
    <w:link w:val="Sidehoved"/>
    <w:uiPriority w:val="99"/>
    <w:semiHidden/>
    <w:rsid w:val="00283E04"/>
    <w:rPr>
      <w:rFonts w:ascii="Mari Office" w:hAnsi="Mari Office"/>
      <w:sz w:val="14"/>
      <w:lang w:val="da-DK"/>
    </w:rPr>
  </w:style>
  <w:style w:type="table" w:customStyle="1" w:styleId="Blank">
    <w:name w:val="Blank"/>
    <w:basedOn w:val="Tabel-Normal"/>
    <w:uiPriority w:val="99"/>
    <w:rsid w:val="00283E04"/>
    <w:rPr>
      <w:rFonts w:ascii="Mari Office" w:eastAsiaTheme="minorHAnsi" w:hAnsi="Mari Office" w:cstheme="minorBidi"/>
      <w:lang w:eastAsia="en-US"/>
    </w:rPr>
    <w:tblPr>
      <w:tblCellMar>
        <w:left w:w="0" w:type="dxa"/>
        <w:right w:w="0" w:type="dxa"/>
      </w:tblCellMar>
    </w:tblPr>
  </w:style>
  <w:style w:type="table" w:customStyle="1" w:styleId="RegionH-Tabel-Kolonneoverskrift">
    <w:name w:val="Region H - Tabel - Kolonneoverskrift"/>
    <w:basedOn w:val="RegionH-Tabel-Kolonneoverskrifthvidbaggrund"/>
    <w:uiPriority w:val="99"/>
    <w:rsid w:val="00283E04"/>
    <w:rPr>
      <w:color w:val="auto"/>
      <w:sz w:val="20"/>
      <w:szCs w:val="20"/>
      <w:lang w:val="en-GB" w:eastAsia="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EBFA" w:themeFill="background2"/>
    </w:tcPr>
    <w:tblStylePr w:type="firstRow">
      <w:pPr>
        <w:wordWrap/>
        <w:contextualSpacing w:val="0"/>
      </w:pPr>
      <w:rPr>
        <w:rFonts w:ascii="Mari Office" w:hAnsi="Mari Office"/>
        <w:b/>
        <w:color w:val="333333"/>
        <w:sz w:val="18"/>
      </w:rPr>
      <w:tblPr/>
      <w:tcPr>
        <w:shd w:val="clear" w:color="auto" w:fill="99D7F6" w:themeFill="accent1"/>
      </w:tcPr>
    </w:tblStylePr>
    <w:tblStylePr w:type="lastRow">
      <w:rPr>
        <w:rFonts w:ascii="Mari Office" w:hAnsi="Mari Office"/>
        <w:b/>
        <w:sz w:val="18"/>
      </w:rPr>
    </w:tblStylePr>
    <w:tblStylePr w:type="firstCol">
      <w:rPr>
        <w:rFonts w:ascii="Mari Office Book" w:hAnsi="Mari Office Book"/>
        <w:b w:val="0"/>
        <w:sz w:val="18"/>
      </w:rPr>
    </w:tblStylePr>
    <w:tblStylePr w:type="lastCol">
      <w:rPr>
        <w:rFonts w:ascii="Mari Office" w:hAnsi="Mari Office"/>
        <w:b/>
        <w:sz w:val="18"/>
      </w:rPr>
    </w:tblStylePr>
    <w:tblStylePr w:type="band1Vert">
      <w:rPr>
        <w:rFonts w:ascii="Mari Office Book" w:hAnsi="Mari Office Book"/>
        <w:sz w:val="18"/>
      </w:rPr>
    </w:tblStylePr>
    <w:tblStylePr w:type="band2Vert">
      <w:rPr>
        <w:rFonts w:ascii="Mari Office Book" w:hAnsi="Mari Office Book"/>
        <w:sz w:val="18"/>
      </w:rPr>
      <w:tblPr/>
      <w:tcPr>
        <w:shd w:val="clear" w:color="auto" w:fill="CCEBFA" w:themeFill="background2"/>
      </w:tcPr>
    </w:tblStylePr>
    <w:tblStylePr w:type="band1Horz">
      <w:rPr>
        <w:rFonts w:ascii="Mari Office Book" w:hAnsi="Mari Office Book"/>
        <w:sz w:val="18"/>
      </w:rPr>
      <w:tblPr/>
      <w:tcPr>
        <w:shd w:val="clear" w:color="auto" w:fill="CCEBFA" w:themeFill="background2"/>
      </w:tcPr>
    </w:tblStylePr>
    <w:tblStylePr w:type="band2Horz">
      <w:rPr>
        <w:rFonts w:ascii="Mari Office Book" w:hAnsi="Mari Office Book"/>
        <w:sz w:val="18"/>
      </w:rPr>
    </w:tblStylePr>
  </w:style>
  <w:style w:type="table" w:customStyle="1" w:styleId="RegionH-Tabel-Kolonneoverskrifthvidbaggrund">
    <w:name w:val="Region H - Tabel - Kolonneoverskrift (hvid baggrund)"/>
    <w:basedOn w:val="Tabel-Normal"/>
    <w:uiPriority w:val="99"/>
    <w:rsid w:val="00283E04"/>
    <w:pPr>
      <w:spacing w:before="60" w:after="60"/>
      <w:ind w:left="113" w:right="113"/>
    </w:pPr>
    <w:rPr>
      <w:sz w:val="18"/>
    </w:rPr>
    <w:tblPr>
      <w:tblStyleRowBandSize w:val="1"/>
      <w:tblStyleColBandSize w:val="1"/>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pPr>
        <w:wordWrap/>
        <w:contextualSpacing w:val="0"/>
      </w:pPr>
      <w:rPr>
        <w:rFonts w:ascii="Mari Office" w:hAnsi="Mari Office"/>
        <w:b/>
        <w:color w:val="333333"/>
        <w:sz w:val="18"/>
      </w:rPr>
      <w:tblPr/>
      <w:tcPr>
        <w:shd w:val="clear" w:color="auto" w:fill="99D7F6" w:themeFill="accent1"/>
      </w:tcPr>
    </w:tblStylePr>
    <w:tblStylePr w:type="lastRow">
      <w:rPr>
        <w:rFonts w:ascii="Mari Office" w:hAnsi="Mari Office"/>
        <w:b/>
        <w:sz w:val="18"/>
      </w:rPr>
    </w:tblStylePr>
    <w:tblStylePr w:type="firstCol">
      <w:rPr>
        <w:rFonts w:ascii="Mari Office Book" w:hAnsi="Mari Office Book"/>
        <w:b w:val="0"/>
        <w:sz w:val="18"/>
      </w:rPr>
    </w:tblStylePr>
    <w:tblStylePr w:type="lastCol">
      <w:rPr>
        <w:rFonts w:ascii="Mari Office" w:hAnsi="Mari Office"/>
        <w:b/>
        <w:sz w:val="18"/>
      </w:rPr>
    </w:tblStylePr>
    <w:tblStylePr w:type="band1Vert">
      <w:rPr>
        <w:rFonts w:ascii="Mari Office Book" w:hAnsi="Mari Office Book"/>
        <w:sz w:val="18"/>
      </w:rPr>
    </w:tblStylePr>
    <w:tblStylePr w:type="band2Vert">
      <w:rPr>
        <w:rFonts w:ascii="Mari Office Book" w:hAnsi="Mari Office Book"/>
        <w:sz w:val="18"/>
      </w:rPr>
    </w:tblStylePr>
    <w:tblStylePr w:type="band1Horz">
      <w:rPr>
        <w:rFonts w:ascii="Mari Office Book" w:hAnsi="Mari Office Book"/>
        <w:sz w:val="18"/>
      </w:rPr>
    </w:tblStylePr>
    <w:tblStylePr w:type="band2Horz">
      <w:rPr>
        <w:rFonts w:ascii="Mari Office Book" w:hAnsi="Mari Office Book"/>
        <w:sz w:val="18"/>
      </w:rPr>
    </w:tblStylePr>
  </w:style>
  <w:style w:type="character" w:styleId="Hashtag">
    <w:name w:val="Hashtag"/>
    <w:basedOn w:val="Standardskrifttypeiafsnit"/>
    <w:uiPriority w:val="99"/>
    <w:semiHidden/>
    <w:unhideWhenUsed/>
    <w:rsid w:val="00283E04"/>
    <w:rPr>
      <w:color w:val="auto"/>
      <w:shd w:val="clear" w:color="auto" w:fill="E1DFDD"/>
      <w:lang w:val="da-DK"/>
    </w:rPr>
  </w:style>
  <w:style w:type="paragraph" w:customStyle="1" w:styleId="Template-Adressemedluftefter">
    <w:name w:val="Template - Adresse med luft efter"/>
    <w:basedOn w:val="Template-Adresse"/>
    <w:uiPriority w:val="9"/>
    <w:semiHidden/>
    <w:rsid w:val="0089083E"/>
    <w:pPr>
      <w:spacing w:after="19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205">
      <w:bodyDiv w:val="1"/>
      <w:marLeft w:val="0"/>
      <w:marRight w:val="0"/>
      <w:marTop w:val="0"/>
      <w:marBottom w:val="0"/>
      <w:divBdr>
        <w:top w:val="none" w:sz="0" w:space="0" w:color="auto"/>
        <w:left w:val="none" w:sz="0" w:space="0" w:color="auto"/>
        <w:bottom w:val="none" w:sz="0" w:space="0" w:color="auto"/>
        <w:right w:val="none" w:sz="0" w:space="0" w:color="auto"/>
      </w:divBdr>
    </w:div>
    <w:div w:id="399645163">
      <w:bodyDiv w:val="1"/>
      <w:marLeft w:val="0"/>
      <w:marRight w:val="0"/>
      <w:marTop w:val="0"/>
      <w:marBottom w:val="0"/>
      <w:divBdr>
        <w:top w:val="none" w:sz="0" w:space="0" w:color="auto"/>
        <w:left w:val="none" w:sz="0" w:space="0" w:color="auto"/>
        <w:bottom w:val="none" w:sz="0" w:space="0" w:color="auto"/>
        <w:right w:val="none" w:sz="0" w:space="0" w:color="auto"/>
      </w:divBdr>
    </w:div>
    <w:div w:id="212923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customXml" Target="../customXml/item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image" Target="media/image5.sv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glossaryDocument" Target="glossary/document.xml"/><Relationship Id="rId27" Type="http://schemas.openxmlformats.org/officeDocument/2006/relationships/customXml" Target="../customXml/item7.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ei0001\AppData\Local\Temp\Templafy\WordVsto\A4-folder%20-%201%20spal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2529BB043440F9913465F5CFCE78BF"/>
        <w:category>
          <w:name w:val="Generelt"/>
          <w:gallery w:val="placeholder"/>
        </w:category>
        <w:types>
          <w:type w:val="bbPlcHdr"/>
        </w:types>
        <w:behaviors>
          <w:behavior w:val="content"/>
        </w:behaviors>
        <w:guid w:val="{AAA9A7AF-876E-4BBF-9068-2E5697CDAAA4}"/>
      </w:docPartPr>
      <w:docPartBody>
        <w:p w:rsidR="009A0C2B" w:rsidRDefault="009A0C2B">
          <w:pPr>
            <w:pStyle w:val="012529BB043440F9913465F5CFCE78BF"/>
          </w:pPr>
          <w:r w:rsidRPr="00B328FF">
            <w:rPr>
              <w:rStyle w:val="Pladsholdertekst"/>
            </w:rPr>
            <w:t>Click or tap here to enter text.</w:t>
          </w:r>
        </w:p>
      </w:docPartBody>
    </w:docPart>
    <w:docPart>
      <w:docPartPr>
        <w:name w:val="EBC91656B9444F53AABB9629A6002930"/>
        <w:category>
          <w:name w:val="Generelt"/>
          <w:gallery w:val="placeholder"/>
        </w:category>
        <w:types>
          <w:type w:val="bbPlcHdr"/>
        </w:types>
        <w:behaviors>
          <w:behavior w:val="content"/>
        </w:behaviors>
        <w:guid w:val="{25EA622E-2A77-4790-9AF3-71791855FD91}"/>
      </w:docPartPr>
      <w:docPartBody>
        <w:p w:rsidR="009A0C2B" w:rsidRDefault="009A0C2B">
          <w:pPr>
            <w:pStyle w:val="EBC91656B9444F53AABB9629A6002930"/>
          </w:pPr>
          <w:r w:rsidRPr="00D9321A">
            <w:rPr>
              <w:rStyle w:val="Pladsholdertekst"/>
            </w:rPr>
            <w:t xml:space="preserve"> </w:t>
          </w:r>
        </w:p>
      </w:docPartBody>
    </w:docPart>
    <w:docPart>
      <w:docPartPr>
        <w:name w:val="61C903B63A8F4AC29DAFD6FC9C1852C2"/>
        <w:category>
          <w:name w:val="Generelt"/>
          <w:gallery w:val="placeholder"/>
        </w:category>
        <w:types>
          <w:type w:val="bbPlcHdr"/>
        </w:types>
        <w:behaviors>
          <w:behavior w:val="content"/>
        </w:behaviors>
        <w:guid w:val="{16BB737C-D2E4-44E8-AD84-0A891DE3A6F6}"/>
      </w:docPartPr>
      <w:docPartBody>
        <w:p w:rsidR="009A0C2B" w:rsidRDefault="009A0C2B">
          <w:pPr>
            <w:pStyle w:val="61C903B63A8F4AC29DAFD6FC9C1852C2"/>
          </w:pPr>
          <w:r w:rsidRPr="00B328FF">
            <w:rPr>
              <w:rStyle w:val="Pladsholdertekst"/>
            </w:rPr>
            <w:t>Click or tap here to enter text.</w:t>
          </w:r>
        </w:p>
      </w:docPartBody>
    </w:docPart>
    <w:docPart>
      <w:docPartPr>
        <w:name w:val="00A712985EAE4B388E31EF8C8DC1B239"/>
        <w:category>
          <w:name w:val="Generelt"/>
          <w:gallery w:val="placeholder"/>
        </w:category>
        <w:types>
          <w:type w:val="bbPlcHdr"/>
        </w:types>
        <w:behaviors>
          <w:behavior w:val="content"/>
        </w:behaviors>
        <w:guid w:val="{555FF523-A93D-40D1-9977-9708E471EAB0}"/>
      </w:docPartPr>
      <w:docPartBody>
        <w:p w:rsidR="009A0C2B" w:rsidRDefault="009A0C2B">
          <w:pPr>
            <w:pStyle w:val="00A712985EAE4B388E31EF8C8DC1B239"/>
          </w:pPr>
          <w:r w:rsidRPr="0037699C">
            <w:t xml:space="preserve"> </w:t>
          </w:r>
        </w:p>
      </w:docPartBody>
    </w:docPart>
    <w:docPart>
      <w:docPartPr>
        <w:name w:val="D0926D6ECB2C41F5AEF4BF010F5DBBFC"/>
        <w:category>
          <w:name w:val="Generelt"/>
          <w:gallery w:val="placeholder"/>
        </w:category>
        <w:types>
          <w:type w:val="bbPlcHdr"/>
        </w:types>
        <w:behaviors>
          <w:behavior w:val="content"/>
        </w:behaviors>
        <w:guid w:val="{24695BDC-E20C-46A4-B42D-9822404E2235}"/>
      </w:docPartPr>
      <w:docPartBody>
        <w:p w:rsidR="009A0C2B" w:rsidRDefault="009A0C2B" w:rsidP="009A0C2B">
          <w:pPr>
            <w:pStyle w:val="D0926D6ECB2C41F5AEF4BF010F5DBBFC"/>
          </w:pPr>
          <w:r w:rsidRPr="00B328FF">
            <w:rPr>
              <w:rStyle w:val="Pladsholdertekst"/>
            </w:rPr>
            <w:t>Click or tap here to enter text.</w:t>
          </w:r>
        </w:p>
      </w:docPartBody>
    </w:docPart>
    <w:docPart>
      <w:docPartPr>
        <w:name w:val="7842507C56684AD781E42AE7BB5DDA9D"/>
        <w:category>
          <w:name w:val="Generelt"/>
          <w:gallery w:val="placeholder"/>
        </w:category>
        <w:types>
          <w:type w:val="bbPlcHdr"/>
        </w:types>
        <w:behaviors>
          <w:behavior w:val="content"/>
        </w:behaviors>
        <w:guid w:val="{36AD36AC-06A1-49AE-A00A-F30C9DD3654F}"/>
      </w:docPartPr>
      <w:docPartBody>
        <w:p w:rsidR="009A0C2B" w:rsidRDefault="009A0C2B" w:rsidP="009A0C2B">
          <w:pPr>
            <w:pStyle w:val="7842507C56684AD781E42AE7BB5DDA9D"/>
          </w:pPr>
          <w:r w:rsidRPr="00D9321A">
            <w:rPr>
              <w:rStyle w:val="Pladsholdertekst"/>
            </w:rPr>
            <w:t xml:space="preserve"> </w:t>
          </w:r>
        </w:p>
      </w:docPartBody>
    </w:docPart>
    <w:docPart>
      <w:docPartPr>
        <w:name w:val="1A3D34984CE54E65B60956759BED941B"/>
        <w:category>
          <w:name w:val="Generelt"/>
          <w:gallery w:val="placeholder"/>
        </w:category>
        <w:types>
          <w:type w:val="bbPlcHdr"/>
        </w:types>
        <w:behaviors>
          <w:behavior w:val="content"/>
        </w:behaviors>
        <w:guid w:val="{3E4016D8-BF9A-49F0-9DC9-C7B95111928D}"/>
      </w:docPartPr>
      <w:docPartBody>
        <w:p w:rsidR="009A0C2B" w:rsidRDefault="009A0C2B" w:rsidP="009A0C2B">
          <w:pPr>
            <w:pStyle w:val="1A3D34984CE54E65B60956759BED941B"/>
          </w:pPr>
          <w:r w:rsidRPr="00B328FF">
            <w:rPr>
              <w:rStyle w:val="Pladsholdertekst"/>
            </w:rPr>
            <w:t>Click or tap here to enter text.</w:t>
          </w:r>
        </w:p>
      </w:docPartBody>
    </w:docPart>
    <w:docPart>
      <w:docPartPr>
        <w:name w:val="1AC399FD3F764F448F97DDE09898F07A"/>
        <w:category>
          <w:name w:val="Generelt"/>
          <w:gallery w:val="placeholder"/>
        </w:category>
        <w:types>
          <w:type w:val="bbPlcHdr"/>
        </w:types>
        <w:behaviors>
          <w:behavior w:val="content"/>
        </w:behaviors>
        <w:guid w:val="{2FAD1DCD-E43D-4B85-9B29-625FB1D1C3F2}"/>
      </w:docPartPr>
      <w:docPartBody>
        <w:p w:rsidR="009A0C2B" w:rsidRDefault="009A0C2B" w:rsidP="009A0C2B">
          <w:pPr>
            <w:pStyle w:val="1AC399FD3F764F448F97DDE09898F07A"/>
          </w:pPr>
          <w:r w:rsidRPr="0037699C">
            <w:t xml:space="preserve"> </w:t>
          </w:r>
        </w:p>
      </w:docPartBody>
    </w:docPart>
    <w:docPart>
      <w:docPartPr>
        <w:name w:val="7255607FFB3541B3B7078850712B39AE"/>
        <w:category>
          <w:name w:val="Generelt"/>
          <w:gallery w:val="placeholder"/>
        </w:category>
        <w:types>
          <w:type w:val="bbPlcHdr"/>
        </w:types>
        <w:behaviors>
          <w:behavior w:val="content"/>
        </w:behaviors>
        <w:guid w:val="{31FF03DE-A379-4E77-AB49-E2848C95E223}"/>
      </w:docPartPr>
      <w:docPartBody>
        <w:p w:rsidR="00B919C7" w:rsidRDefault="00B919C7" w:rsidP="00B919C7">
          <w:pPr>
            <w:pStyle w:val="7255607FFB3541B3B7078850712B39AE"/>
          </w:pPr>
          <w:r>
            <w:t>Forside titel i enten bold</w:t>
          </w:r>
        </w:p>
      </w:docPartBody>
    </w:docPart>
    <w:docPart>
      <w:docPartPr>
        <w:name w:val="238272EA875E4A95A5235197A66E016F"/>
        <w:category>
          <w:name w:val="Generelt"/>
          <w:gallery w:val="placeholder"/>
        </w:category>
        <w:types>
          <w:type w:val="bbPlcHdr"/>
        </w:types>
        <w:behaviors>
          <w:behavior w:val="content"/>
        </w:behaviors>
        <w:guid w:val="{6D3D1026-34A3-4977-9A27-1A3EA0C8410F}"/>
      </w:docPartPr>
      <w:docPartBody>
        <w:p w:rsidR="00B919C7" w:rsidRDefault="00B919C7" w:rsidP="00B919C7">
          <w:pPr>
            <w:pStyle w:val="238272EA875E4A95A5235197A66E016F"/>
          </w:pPr>
          <w:r>
            <w:t>Eller light – slet den linje, der ikke bruges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 Office Book">
    <w:altName w:val="Calibri"/>
    <w:panose1 w:val="020B0506040000020004"/>
    <w:charset w:val="00"/>
    <w:family w:val="swiss"/>
    <w:pitch w:val="variable"/>
    <w:sig w:usb0="A00000AF" w:usb1="5000205B" w:usb2="00000000" w:usb3="00000000" w:csb0="00000093" w:csb1="00000000"/>
  </w:font>
  <w:font w:name="Mari Office Light">
    <w:panose1 w:val="020B0506040000020004"/>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Mari Office">
    <w:panose1 w:val="020B0506040000020004"/>
    <w:charset w:val="00"/>
    <w:family w:val="swiss"/>
    <w:pitch w:val="variable"/>
    <w:sig w:usb0="A00000AF" w:usb1="5000205B" w:usb2="00000000" w:usb3="00000000" w:csb0="00000093" w:csb1="00000000"/>
  </w:font>
  <w:font w:name="Mari Book">
    <w:panose1 w:val="020B0000000000000000"/>
    <w:charset w:val="00"/>
    <w:family w:val="swiss"/>
    <w:notTrueType/>
    <w:pitch w:val="variable"/>
    <w:sig w:usb0="800000AF" w:usb1="4000004A" w:usb2="00000000" w:usb3="00000000" w:csb0="0000008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Mari">
    <w:altName w:val="Calibri"/>
    <w:panose1 w:val="020B0506040000020004"/>
    <w:charset w:val="00"/>
    <w:family w:val="swiss"/>
    <w:notTrueType/>
    <w:pitch w:val="variable"/>
    <w:sig w:usb0="A00000AF" w:usb1="4000004A" w:usb2="00000000" w:usb3="00000000" w:csb0="00000081"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C2B"/>
    <w:rsid w:val="002C768F"/>
    <w:rsid w:val="007513A5"/>
    <w:rsid w:val="009A0C2B"/>
    <w:rsid w:val="00AC7BBD"/>
    <w:rsid w:val="00B27F68"/>
    <w:rsid w:val="00B919C7"/>
    <w:rsid w:val="00CD7F40"/>
    <w:rsid w:val="00DA7DD5"/>
    <w:rsid w:val="00EB5B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uiPriority w:val="99"/>
    <w:semiHidden/>
    <w:rsid w:val="009A0C2B"/>
    <w:rPr>
      <w:color w:val="808080"/>
    </w:rPr>
  </w:style>
  <w:style w:type="paragraph" w:customStyle="1" w:styleId="7255607FFB3541B3B7078850712B39AE">
    <w:name w:val="7255607FFB3541B3B7078850712B39AE"/>
    <w:rsid w:val="00B919C7"/>
  </w:style>
  <w:style w:type="paragraph" w:customStyle="1" w:styleId="238272EA875E4A95A5235197A66E016F">
    <w:name w:val="238272EA875E4A95A5235197A66E016F"/>
    <w:rsid w:val="00B919C7"/>
  </w:style>
  <w:style w:type="paragraph" w:customStyle="1" w:styleId="012529BB043440F9913465F5CFCE78BF">
    <w:name w:val="012529BB043440F9913465F5CFCE78BF"/>
  </w:style>
  <w:style w:type="paragraph" w:customStyle="1" w:styleId="EBC91656B9444F53AABB9629A6002930">
    <w:name w:val="EBC91656B9444F53AABB9629A6002930"/>
  </w:style>
  <w:style w:type="paragraph" w:customStyle="1" w:styleId="61C903B63A8F4AC29DAFD6FC9C1852C2">
    <w:name w:val="61C903B63A8F4AC29DAFD6FC9C1852C2"/>
  </w:style>
  <w:style w:type="paragraph" w:customStyle="1" w:styleId="00A712985EAE4B388E31EF8C8DC1B239">
    <w:name w:val="00A712985EAE4B388E31EF8C8DC1B239"/>
  </w:style>
  <w:style w:type="paragraph" w:customStyle="1" w:styleId="D0926D6ECB2C41F5AEF4BF010F5DBBFC">
    <w:name w:val="D0926D6ECB2C41F5AEF4BF010F5DBBFC"/>
    <w:rsid w:val="009A0C2B"/>
  </w:style>
  <w:style w:type="paragraph" w:customStyle="1" w:styleId="7842507C56684AD781E42AE7BB5DDA9D">
    <w:name w:val="7842507C56684AD781E42AE7BB5DDA9D"/>
    <w:rsid w:val="009A0C2B"/>
  </w:style>
  <w:style w:type="paragraph" w:customStyle="1" w:styleId="1A3D34984CE54E65B60956759BED941B">
    <w:name w:val="1A3D34984CE54E65B60956759BED941B"/>
    <w:rsid w:val="009A0C2B"/>
  </w:style>
  <w:style w:type="paragraph" w:customStyle="1" w:styleId="1AC399FD3F764F448F97DDE09898F07A">
    <w:name w:val="1AC399FD3F764F448F97DDE09898F07A"/>
    <w:rsid w:val="009A0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gion Hovedstaden Blue">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7DBB"/>
      </a:hlink>
      <a:folHlink>
        <a:srgbClr val="808080"/>
      </a:folHlink>
    </a:clrScheme>
    <a:fontScheme name="Region Hovedstaden Mari">
      <a:majorFont>
        <a:latin typeface="Mari"/>
        <a:ea typeface=""/>
        <a:cs typeface=""/>
      </a:majorFont>
      <a:minorFont>
        <a:latin typeface="Mari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TemplateConfiguration><![CDATA[{"elementsMetadata":[{"elementConfiguration":{"binding":"{{UserProfile.Office.Virksomhed}}","removeAndKeepContent":false,"disableUpdates":false,"type":"text"},"type":"richTextContentControl","id":"e1bf58bf-cefd-4792-84ac-882ce10bea64"},{"elementConfiguration":{"visibility":"{{IfElse(Equals(UserProfile.Centers.Center,\"\"), VisibilityType.Hidden, VisibilityType.Visible)}}","disableUpdates":false,"type":"group"},"type":"richTextContentControl","id":"afc1532b-bc5a-43d6-b9cf-23de7e01b3e1"},{"elementConfiguration":{"binding":"{{UserProfile.Centers.Center}}","removeAndKeepContent":false,"disableUpdates":false,"type":"text"},"type":"richTextContentControl","id":"c857eb8c-374c-4edf-86e2-c37342a6341b"},{"elementConfiguration":{"visibility":"{{IfElse(Not(Equals(UserProfile.Centers.Center,\"\")), VisibilityType.Hidden, VisibilityType.Visible)}}","disableUpdates":false,"type":"group"},"type":"richTextContentControl","id":"3fbc7747-3a26-4ee5-a509-ad17f7c97ac4"},{"elementConfiguration":{"binding":"{{UserProfile.CenterFreeText}}","removeAndKeepContent":false,"disableUpdates":false,"type":"text"},"type":"richTextContentControl","id":"2a7a573a-1bef-42a6-9f8c-93e6e9016206"},{"elementConfiguration":{"binding":"{{UserProfile.Office.Virksomhed}}","removeAndKeepContent":false,"disableUpdates":false,"type":"text"},"type":"richTextContentControl","id":"e002581b-cb72-4b30-a85d-59b8c61166ab"},{"elementConfiguration":{"visibility":"{{IfElse(Equals(UserProfile.Centers.Center,\"\"), VisibilityType.Hidden, VisibilityType.Visible)}}","disableUpdates":false,"type":"group"},"type":"richTextContentControl","id":"f2405c77-13e2-4d75-a1d5-a7f314a6bc12"},{"elementConfiguration":{"binding":"{{UserProfile.Centers.Center}}","removeAndKeepContent":false,"disableUpdates":false,"type":"text"},"type":"richTextContentControl","id":"c77b42d4-c200-453b-8a76-177f5a288316"},{"elementConfiguration":{"visibility":"{{IfElse(Not(Equals(UserProfile.Centers.Center,\"\")), VisibilityType.Hidden, VisibilityType.Visible)}}","disableUpdates":false,"type":"group"},"type":"richTextContentControl","id":"99059fb4-077b-4d9f-8997-831a0f36e07b"},{"elementConfiguration":{"binding":"{{UserProfile.CenterFreeText}}","removeAndKeepContent":false,"disableUpdates":false,"type":"text"},"type":"richTextContentControl","id":"06b1812e-e163-4bc7-9c3f-0999d2ad73fc"},{"elementConfiguration":{"binding":"{{Translate(\"Indhold\")}}","removeAndKeepContent":false,"disableUpdates":false,"type":"text"},"type":"richTextContentControl","id":"d27ce5ae-df14-46ab-b594-782538ea7611"},{"type":"pictureContentControl","id":"8495d493-8969-4a90-8d6c-d47f15e0340f","elementConfiguration":{"inheritDimensions":"{{InheritDimensions.InheritNone}}","height":"1.48 cm","image":"{{UserProfile.Office.LogoRef.LogoWordRef.Image}}","removeAndKeepContent":false,"disableUpdates":false,"type":"image"}},{"elementConfiguration":{"binding":"{{UserProfile.Office.Virksomhed}}","removeAndKeepContent":false,"disableUpdates":false,"type":"text"},"type":"richTextContentControl","id":"90d84d0f-ba44-4894-921c-e675532ffc9c"},{"elementConfiguration":{"visibility":"{{IfElse(Equals(UserProfile.Centers.Center,\"\"), VisibilityType.Hidden, VisibilityType.Visible)}}","disableUpdates":false,"type":"group"},"type":"richTextContentControl","id":"ff48865c-59a0-4886-a8b5-c49aee4ac7a2"},{"elementConfiguration":{"binding":"{{UserProfile.Centers.Center}}","removeAndKeepContent":false,"disableUpdates":false,"type":"text"},"type":"richTextContentControl","id":"c0e5ceb8-452c-4361-a5c4-7116993215d8"},{"elementConfiguration":{"visibility":"{{IfElse(Not(Equals(UserProfile.Centers.Center,\"\")), VisibilityType.Hidden, VisibilityType.Visible)}}","disableUpdates":false,"type":"group"},"type":"richTextContentControl","id":"a49af55a-c9e1-45f5-bb8b-4c6157982874"},{"elementConfiguration":{"binding":"{{UserProfile.CenterFreeText}}","removeAndKeepContent":false,"disableUpdates":false,"type":"text"},"type":"richTextContentControl","id":"52ac983f-c09f-4914-8d8d-fdec6e14d6d3"},{"elementConfiguration":{"binding":"{{UserProfile.Adresse}}","removeAndKeepContent":false,"disableUpdates":false,"type":"text"},"type":"richTextContentControl","id":"36c44d9b-128a-467d-a4ce-73dfda7a7d38"},{"elementConfiguration":{"visibility":"{{IfElse(Equals(UserProfile.Telefon,\"\"), VisibilityType.Hidden, VisibilityType.Visible)}}","disableUpdates":false,"type":"group"},"type":"richTextContentControl","id":"4e18e83f-ef9f-4bfe-8c9a-a9276bee43d2"},{"elementConfiguration":{"binding":"{{Translate(\"Telefon\")}}","removeAndKeepContent":false,"disableUpdates":false,"type":"text"},"type":"richTextContentControl","id":"a26a7468-69f1-4d95-8e4e-00831e1ee893"},{"elementConfiguration":{"binding":"{{UserProfile.Telefon}}","removeAndKeepContent":false,"disableUpdates":false,"type":"text"},"type":"richTextContentControl","id":"07cd3981-9ae4-43df-9f36-e239d8487c6f"},{"elementConfiguration":{"visibility":"{{IfElse(Equals(UserProfile.Mail,\"\"), VisibilityType.Hidden, VisibilityType.Visible)}}","disableUpdates":false,"type":"group"},"type":"richTextContentControl","id":"641d85ee-7e59-41c8-91aa-b0b4c8641480"},{"elementConfiguration":{"binding":"{{Translate(\"Mail\")}}","removeAndKeepContent":false,"disableUpdates":false,"type":"text"},"type":"richTextContentControl","id":"97323897-7af0-4752-88b5-aaec3182f101"},{"elementConfiguration":{"binding":"{{UserProfile.Mail}}","removeAndKeepContent":false,"disableUpdates":false,"type":"text"},"type":"richTextContentControl","id":"1c12ca97-0b42-4596-8eb6-26efcf587e1d"},{"elementConfiguration":{"binding":"{{UserProfile.Web}}","removeAndKeepContent":false,"disableUpdates":false,"type":"text"},"type":"richTextContentControl","id":"a9b16bab-8715-4c6e-a1e7-445bb5f0fd05"},{"type":"pictureContentControl","id":"043e8f93-7ef1-4282-9bab-a8deb70b3008","elementConfiguration":{"inheritDimensions":"{{InheritDimensions.InheritNone}}","height":"1.48 cm","image":"{{UserProfile.Office.LogoRef.LogoWordRef.Image}}","removeAndKeepContent":false,"disableUpdates":false,"type":"image"}},{"elementConfiguration":{"binding":"{{UserProfile.Office.Virksomhed}}","removeAndKeepContent":false,"disableUpdates":false,"type":"text"},"type":"richTextContentControl","id":"6ab3871a-4dc2-400b-8646-06e6a9929636"},{"elementConfiguration":{"visibility":"{{IfElse(Equals(UserProfile.Centers.Center,\"\"), VisibilityType.Hidden, VisibilityType.Visible)}}","disableUpdates":false,"type":"group"},"type":"richTextContentControl","id":"579638d4-d1cd-4b24-a6c2-077d9f4af5fc"},{"elementConfiguration":{"binding":"{{UserProfile.Centers.Center}}","removeAndKeepContent":false,"disableUpdates":false,"type":"text"},"type":"richTextContentControl","id":"6fc17fcf-70d2-47b7-a3b5-8c03253ba1d3"},{"elementConfiguration":{"visibility":"{{IfElse(Not(Equals(UserProfile.Centers.Center,\"\")), VisibilityType.Hidden, VisibilityType.Visible)}}","disableUpdates":false,"type":"group"},"type":"richTextContentControl","id":"24b1684c-807a-46e1-a0ab-89f92533e1fa"},{"elementConfiguration":{"binding":"{{UserProfile.CenterFreeText}}","removeAndKeepContent":false,"disableUpdates":false,"type":"text"},"type":"richTextContentControl","id":"732e325d-1be2-43df-8a09-46c2f983e182"},{"elementConfiguration":{"binding":"{{UserProfile.Adresse}}","removeAndKeepContent":false,"disableUpdates":false,"type":"text"},"type":"richTextContentControl","id":"01622894-4616-452a-b4cf-0d459dfc1474"},{"elementConfiguration":{"visibility":"{{IfElse(Equals(UserProfile.Telefon,\"\"), VisibilityType.Hidden, VisibilityType.Visible)}}","disableUpdates":false,"type":"group"},"type":"richTextContentControl","id":"5d50864b-ac71-4bae-8420-5ea4ea612c47"},{"elementConfiguration":{"binding":"{{Translate(\"Telefon\")}}","removeAndKeepContent":false,"disableUpdates":false,"type":"text"},"type":"richTextContentControl","id":"ff1775e7-abe8-4ceb-9f1f-5753cfddb312"},{"elementConfiguration":{"binding":"{{UserProfile.Telefon}}","removeAndKeepContent":false,"disableUpdates":false,"type":"text"},"type":"richTextContentControl","id":"f963b8d1-51ff-4a3f-98fc-5eec9cd620f6"},{"elementConfiguration":{"visibility":"{{IfElse(Equals(UserProfile.Mail,\"\"), VisibilityType.Hidden, VisibilityType.Visible)}}","disableUpdates":false,"type":"group"},"type":"richTextContentControl","id":"0f161776-4975-4cba-96c8-adc982a83f9d"},{"elementConfiguration":{"binding":"{{Translate(\"Mail\")}}","removeAndKeepContent":false,"disableUpdates":false,"type":"text"},"type":"richTextContentControl","id":"b6413704-e2cd-4574-953f-3cc8ec781d9e"},{"elementConfiguration":{"binding":"{{UserProfile.Mail}}","removeAndKeepContent":false,"disableUpdates":false,"type":"text"},"type":"richTextContentControl","id":"8b30a3f1-7a8c-42ce-a3de-dfa1115e692a"},{"elementConfiguration":{"binding":"{{UserProfile.Web}}","removeAndKeepContent":false,"disableUpdates":false,"type":"text"},"type":"richTextContentControl","id":"f98a5b74-15e5-42f6-a92e-1fb22ded3d08"},{"type":"pictureContentControl","id":"b1a854f7-3fde-4da3-8c48-eff24ebaab58","elementConfiguration":{"inheritDimensions":"{{InheritDimensions.InheritWidth}}","width":"1.98 cm","image":"{{UserProfile.Office.LogoRef.LogoHRef.Image}}","removeAndKeepContent":false,"disableUpdates":false,"type":"image"}},{"type":"pictureContentControl","id":"6c937eb0-426a-4234-96e3-4dd9205533d5","elementConfiguration":{"inheritDimensions":"{{InheritDimensions.InheritWidth}}","width":"1.98 cm","image":"{{UserProfile.Office.LogoRef.LogoHRef.Image}}","removeAndKeepContent":false,"disableUpdates":false,"type":"image"}}],"transformationConfigurations":[{"colorTheme":"{{UserProfile.Office.ThemecolorRef.ColorTheme}}","disableUpdates":false,"originalColorThemeXml":"<a:clrScheme name=\"Region Hovedstaden Blå\" xmlns:a=\"http://schemas.openxmlformats.org/drawingml/2006/main\"><a:dk1><a:srgbClr val=\"333333\" /></a:dk1><a:lt1><a:srgbClr val=\"FFFFFF\" /></a:lt1><a:dk2><a:srgbClr val=\"575757\" /></a:dk2><a:lt2><a:srgbClr val=\"CCEBFA\" /></a:lt2><a:accent1><a:srgbClr val=\"99D7F6\" /></a:accent1><a:accent2><a:srgbClr val=\"333333\" /></a:accent2><a:accent3><a:srgbClr val=\"4DB9EF\" /></a:accent3><a:accent4><a:srgbClr val=\"666666\" /></a:accent4><a:accent5><a:srgbClr val=\"19A5EA\" /></a:accent5><a:accent6><a:srgbClr val=\"999999\" /></a:accent6><a:hlink><a:srgbClr val=\"0086CC\" /></a:hlink><a:folHlink><a:srgbClr val=\"808080\" /></a:folHlink></a:clrScheme>","type":"colorTheme"},{"language":"{{DocumentLanguage}}","disableUpdates":false,"type":"proofingLanguage"},{"image":"{{UserProfile.Ekstralogo.ExtraLogoEightNegRef.Image}}","shapeName":"Negative_EkstraLogoEight_Hide","width":"","height":"1.27 cm","namedSections":"{{NamedSections.First}}","namedPages":"{{NamedPages.All}}","numberedSections":[],"leftOffset":"0 cm","horizontalRelativePosition":"{{HorizontalRelativePosition.Page}}","horizontalAlignment":"{{HorizontalAlignment.Center}}","topOffset":"0 cm","verticalRelativePosition":"{{VerticalRelativePosition.Margin}}","verticalAlignment":"{{VerticalAlignment.Bottom}}","imageTextWrapping":"{{ImageTextWrapping.InFrontOfText}}","rotation":"","color":"","disableUpdates":false,"type":"imageHeader"},{"image":"{{UserProfile.Ekstralogo.ExtraLogoEightPosRef.Image}}","shapeName":"Positive_EkstraLogoEight_Hide","width":"","height":"1.27 cm","namedSections":"{{NamedSections.First}}","namedPages":"{{NamedPages.All}}","numberedSections":[],"leftOffset":"0 cm","horizontalRelativePosition":"{{HorizontalRelativePosition.Page}}","horizontalAlignment":"{{HorizontalAlignment.Center}}","topOffset":"0 cm","verticalRelativePosition":"{{VerticalRelativePosition.Margin}}","verticalAlignment":"{{VerticalAlignment.Bottom}}","imageTextWrapping":"{{ImageTextWrapping.InFrontOfText}}","rotation":"","color":"","disableUpdates":false,"type":"imageHeader"},{"image":"{{UserProfile.Ekstralogo.ExtraLogoNineNegRef.Image}}","shapeName":"Negative_EkstraLogoNine_Hide","width":"4 cm","height":"","namedSections":"{{NamedSections.First}}","namedPages":"{{NamedPages.All}}","numberedSections":[],"leftOffset":"{{UserProfile.Ekstralogo.PjeceNineLeftOffset}}","horizontalRelativePosition":"{{HorizontalRelativePosition.RightMargin}}","horizontalAlignment":"","topOffset":"27 cm","verticalRelativePosition":"{{VerticalRelativePosition.Page}}","verticalAlignment":"","imageTextWrapping":"{{ImageTextWrapping.InFrontOfText}}","rotation":"","color":"","disableUpdates":false,"type":"imageHeader"},{"image":"{{UserProfile.Ekstralogo.ExtraLogoNinePosRef.Image}}","shapeName":"Positive_EkstraLogoNine_Hide","width":"4 cm","height":"","namedSections":"{{NamedSections.First}}","namedPages":"{{NamedPages.All}}","numberedSections":[],"leftOffset":"{{UserProfile.Ekstralogo.PjeceNineLeftOffset}}","horizontalRelativePosition":"{{HorizontalRelativePosition.RightMargin}}","horizontalAlignment":"","topOffset":"27 cm","verticalRelativePosition":"{{VerticalRelativePosition.Page}}","verticalAlignment":"","imageTextWrapping":"{{ImageTextWrapping.InFrontOfText}}","rotation":"","color":"","disableUpdates":false,"type":"imageHeader"}],"templateName":"A4-folder - 1 spalte","templateDescription":"Minimum 4 sider - efterfølgende sideantal skal gå op med 4","enableDocumentContentUpdater":true,"version":"2.0"}]]>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5038D9A6DC7EF4DBFB859457D1B8F2E" ma:contentTypeVersion="10" ma:contentTypeDescription="Opret et nyt dokument." ma:contentTypeScope="" ma:versionID="eb56393d1402c1092b7fede7d059f00c">
  <xsd:schema xmlns:xsd="http://www.w3.org/2001/XMLSchema" xmlns:xs="http://www.w3.org/2001/XMLSchema" xmlns:p="http://schemas.microsoft.com/office/2006/metadata/properties" xmlns:ns1="http://schemas.microsoft.com/sharepoint/v3" xmlns:ns2="49de3d33-79e6-4de7-961a-a8fe87798bc1" xmlns:ns3="http://schemas.microsoft.com/sharepoint/v3/fields" xmlns:ns4="436a2af5-6b16-4f15-a33b-a46ba85150c3" targetNamespace="http://schemas.microsoft.com/office/2006/metadata/properties" ma:root="true" ma:fieldsID="61ff5743f3fb0bee912b8583d5037b82" ns1:_="" ns2:_="" ns3:_="" ns4:_="">
    <xsd:import namespace="http://schemas.microsoft.com/sharepoint/v3"/>
    <xsd:import namespace="49de3d33-79e6-4de7-961a-a8fe87798bc1"/>
    <xsd:import namespace="http://schemas.microsoft.com/sharepoint/v3/fields"/>
    <xsd:import namespace="436a2af5-6b16-4f15-a33b-a46ba85150c3"/>
    <xsd:element name="properties">
      <xsd:complexType>
        <xsd:sequence>
          <xsd:element name="documentManagement">
            <xsd:complexType>
              <xsd:all>
                <xsd:element ref="ns2:_dlc_DocId" minOccurs="0"/>
                <xsd:element ref="ns2:_dlc_DocIdUrl" minOccurs="0"/>
                <xsd:element ref="ns2:_dlc_DocIdPersistId" minOccurs="0"/>
                <xsd:element ref="ns2:Samtykkenummer" minOccurs="0"/>
                <xsd:element ref="ns2:Samtykkenummer_x0020__x0028_EKSTRA_x0020_FELT_x0029_" minOccurs="0"/>
                <xsd:element ref="ns1:PublishingStartDate" minOccurs="0"/>
                <xsd:element ref="ns1:PublishingExpirationDate" minOccurs="0"/>
                <xsd:element ref="ns2:j9ba41cabcc24532a214642c53cf62f7" minOccurs="0"/>
                <xsd:element ref="ns2:TaxCatchAll" minOccurs="0"/>
                <xsd:element ref="ns2:e28c7463b32d45989454826cac66cff3" minOccurs="0"/>
                <xsd:element ref="ns2:a9b2b2d6f7d84659be3f2b28cdbf7ee9" minOccurs="0"/>
                <xsd:element ref="ns3:wic_System_Copyright" minOccurs="0"/>
                <xsd:element ref="ns4:RightsOfUse2"/>
                <xsd:element ref="ns2:Sidst_x0020_opdateret" minOccurs="0"/>
                <xsd:element ref="ns2:Dokumenttype" minOccurs="0"/>
                <xsd:element ref="ns2: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4"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de3d33-79e6-4de7-961a-a8fe87798bc1"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amtykkenummer" ma:index="11"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12"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j9ba41cabcc24532a214642c53cf62f7" ma:index="16" nillable="true" ma:taxonomy="true" ma:internalName="j9ba41cabcc24532a214642c53cf62f7" ma:taxonomyFieldName="taggedtags" ma:displayName="Emneord" ma:fieldId="{39ba41ca-bcc2-4532-a214-642c53cf62f7}"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7" nillable="true" ma:displayName="Taxonomy Catch All Column" ma:description="" ma:hidden="true" ma:list="{9c3e4dd1-7212-43b3-b719-b0c0f60ddb42}" ma:internalName="TaxCatchAll" ma:showField="CatchAllData" ma:web="49de3d33-79e6-4de7-961a-a8fe87798bc1">
      <xsd:complexType>
        <xsd:complexContent>
          <xsd:extension base="dms:MultiChoiceLookup">
            <xsd:sequence>
              <xsd:element name="Value" type="dms:Lookup" maxOccurs="unbounded" minOccurs="0" nillable="true"/>
            </xsd:sequence>
          </xsd:extension>
        </xsd:complexContent>
      </xsd:complexType>
    </xsd:element>
    <xsd:element name="e28c7463b32d45989454826cac66cff3" ma:index="19" nillable="true" ma:taxonomy="true" ma:internalName="e28c7463b32d45989454826cac66cff3" ma:taxonomyFieldName="division" ma:displayName="Virksomhed" ma:fieldId="{e28c7463-b32d-4598-9454-826cac66cff3}"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a9b2b2d6f7d84659be3f2b28cdbf7ee9" ma:index="21" nillable="true" ma:taxonomy="true" ma:internalName="a9b2b2d6f7d84659be3f2b28cdbf7ee9" ma:taxonomyFieldName="unit" ma:displayName="Enhed" ma:fieldId="{a9b2b2d6-f7d8-4659-be3f-2b28cdbf7ee9}" ma:sspId="b335dc01-0bcb-4bbd-8ab2-2c7581a3c65b" ma:termSetId="b8e18aba-abaa-48d4-b0c3-8c4aae54e1fc" ma:anchorId="13316226-471a-4c3e-8f52-8c725441320c" ma:open="true" ma:isKeyword="false">
      <xsd:complexType>
        <xsd:sequence>
          <xsd:element ref="pc:Terms" minOccurs="0" maxOccurs="1"/>
        </xsd:sequence>
      </xsd:complexType>
    </xsd:element>
    <xsd:element name="Sidst_x0020_opdateret" ma:index="24" nillable="true" ma:displayName="Sidst opdateret" ma:format="DateOnly" ma:internalName="Sidst_x0020_opdateret">
      <xsd:simpleType>
        <xsd:restriction base="dms:DateTime"/>
      </xsd:simpleType>
    </xsd:element>
    <xsd:element name="Dokumenttype" ma:index="25"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26"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2"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6a2af5-6b16-4f15-a33b-a46ba85150c3" elementFormDefault="qualified">
    <xsd:import namespace="http://schemas.microsoft.com/office/2006/documentManagement/types"/>
    <xsd:import namespace="http://schemas.microsoft.com/office/infopath/2007/PartnerControls"/>
    <xsd:element name="RightsOfUse2" ma:index="23"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a9b2b2d6f7d84659be3f2b28cdbf7ee9 xmlns="49de3d33-79e6-4de7-961a-a8fe87798bc1">
      <Terms xmlns="http://schemas.microsoft.com/office/infopath/2007/PartnerControls"/>
    </a9b2b2d6f7d84659be3f2b28cdbf7ee9>
    <Samtykkenummer_x0020__x0028_EKSTRA_x0020_FELT_x0029_ xmlns="49de3d33-79e6-4de7-961a-a8fe87798bc1" xsi:nil="true"/>
    <j9ba41cabcc24532a214642c53cf62f7 xmlns="49de3d33-79e6-4de7-961a-a8fe87798bc1">
      <Terms xmlns="http://schemas.microsoft.com/office/infopath/2007/PartnerControls"/>
    </j9ba41cabcc24532a214642c53cf62f7>
    <RightsOfUse2 xmlns="436a2af5-6b16-4f15-a33b-a46ba85150c3">Fri afbenyttelse</RightsOfUse2>
    <Dokumenttype xmlns="49de3d33-79e6-4de7-961a-a8fe87798bc1" xsi:nil="true"/>
    <e28c7463b32d45989454826cac66cff3 xmlns="49de3d33-79e6-4de7-961a-a8fe87798bc1">
      <Terms xmlns="http://schemas.microsoft.com/office/infopath/2007/PartnerControls"/>
    </e28c7463b32d45989454826cac66cff3>
    <TaxCatchAll xmlns="49de3d33-79e6-4de7-961a-a8fe87798bc1"/>
    <Samtykkenummer xmlns="49de3d33-79e6-4de7-961a-a8fe87798bc1" xsi:nil="true"/>
    <PublishingExpirationDate xmlns="http://schemas.microsoft.com/sharepoint/v3" xsi:nil="true"/>
    <Yderligere_x0020_information xmlns="49de3d33-79e6-4de7-961a-a8fe87798bc1" xsi:nil="true"/>
    <PublishingStartDate xmlns="http://schemas.microsoft.com/sharepoint/v3" xsi:nil="true"/>
    <Sidst_x0020_opdateret xmlns="49de3d33-79e6-4de7-961a-a8fe87798bc1" xsi:nil="true"/>
    <wic_System_Copyright xmlns="http://schemas.microsoft.com/sharepoint/v3/fields" xsi:nil="true"/>
    <_dlc_DocId xmlns="49de3d33-79e6-4de7-961a-a8fe87798bc1">HREGHPSYK-574900400-28</_dlc_DocId>
    <_dlc_DocIdUrl xmlns="49de3d33-79e6-4de7-961a-a8fe87798bc1">
      <Url>https://www.psykiatri-regionh.dk/centre-og-social-tilbud/Psykiatriske-centre/Boerne-og-Ungdomspsykiatrisk-Center/Undersoegelse-og-behandling/Foraeldregrupper-ambulante-tilbud/Forældregrupper---unge/_layouts/15/DocIdRedir.aspx?ID=HREGHPSYK-574900400-28</Url>
      <Description>HREGHPSYK-574900400-28</Description>
    </_dlc_DocIdUrl>
  </documentManagement>
</p:properties>
</file>

<file path=customXml/itemProps1.xml><?xml version="1.0" encoding="utf-8"?>
<ds:datastoreItem xmlns:ds="http://schemas.openxmlformats.org/officeDocument/2006/customXml" ds:itemID="{FBCAFC75-11C9-4E19-8D12-378F195F7ED8}">
  <ds:schemaRefs/>
</ds:datastoreItem>
</file>

<file path=customXml/itemProps2.xml><?xml version="1.0" encoding="utf-8"?>
<ds:datastoreItem xmlns:ds="http://schemas.openxmlformats.org/officeDocument/2006/customXml" ds:itemID="{D62B907C-6A27-483F-BF35-B320DB981D8E}">
  <ds:schemaRefs/>
</ds:datastoreItem>
</file>

<file path=customXml/itemProps3.xml><?xml version="1.0" encoding="utf-8"?>
<ds:datastoreItem xmlns:ds="http://schemas.openxmlformats.org/officeDocument/2006/customXml" ds:itemID="{F7B74111-9555-4596-8ACD-0D0807839ED9}">
  <ds:schemaRefs>
    <ds:schemaRef ds:uri="http://schemas.openxmlformats.org/officeDocument/2006/bibliography"/>
  </ds:schemaRefs>
</ds:datastoreItem>
</file>

<file path=customXml/itemProps4.xml><?xml version="1.0" encoding="utf-8"?>
<ds:datastoreItem xmlns:ds="http://schemas.openxmlformats.org/officeDocument/2006/customXml" ds:itemID="{E2943191-D2AB-4159-86DE-853AC385916B}"/>
</file>

<file path=customXml/itemProps5.xml><?xml version="1.0" encoding="utf-8"?>
<ds:datastoreItem xmlns:ds="http://schemas.openxmlformats.org/officeDocument/2006/customXml" ds:itemID="{999F3CCD-3E44-4FEF-B3E4-1DB8EEE5F0D0}"/>
</file>

<file path=customXml/itemProps6.xml><?xml version="1.0" encoding="utf-8"?>
<ds:datastoreItem xmlns:ds="http://schemas.openxmlformats.org/officeDocument/2006/customXml" ds:itemID="{8B16BED4-A705-434A-ACAB-D128C5F96390}"/>
</file>

<file path=customXml/itemProps7.xml><?xml version="1.0" encoding="utf-8"?>
<ds:datastoreItem xmlns:ds="http://schemas.openxmlformats.org/officeDocument/2006/customXml" ds:itemID="{0C802F92-F26E-4542-AF9D-587ACB7C86DD}"/>
</file>

<file path=docProps/app.xml><?xml version="1.0" encoding="utf-8"?>
<Properties xmlns="http://schemas.openxmlformats.org/officeDocument/2006/extended-properties" xmlns:vt="http://schemas.openxmlformats.org/officeDocument/2006/docPropsVTypes">
  <Template>A4-folder - 1 spalte</Template>
  <TotalTime>74</TotalTime>
  <Pages>4</Pages>
  <Words>341</Words>
  <Characters>1876</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Forældregrupper</vt:lpstr>
      <vt:lpstr/>
    </vt:vector>
  </TitlesOfParts>
  <Company>skabelondesign</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Forældregrupper</dc:title>
  <dc:subject>Døgnafsnit for større børn 7-13 år</dc:subject>
  <dc:creator>Lene Broholm Geisler</dc:creator>
  <cp:keywords/>
  <dc:description/>
  <cp:lastModifiedBy>Lene Broholm Geisler</cp:lastModifiedBy>
  <cp:revision>1</cp:revision>
  <cp:lastPrinted>2026-01-14T08:45:00Z</cp:lastPrinted>
  <dcterms:created xsi:type="dcterms:W3CDTF">2026-01-13T09:06:00Z</dcterms:created>
  <dcterms:modified xsi:type="dcterms:W3CDTF">2026-09-16T07:40:00Z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sideLayout1">
    <vt:lpwstr>true</vt:lpwstr>
  </property>
  <property fmtid="{D5CDD505-2E9C-101B-9397-08002B2CF9AE}" pid="3" name="ForsideLayout2">
    <vt:lpwstr>true</vt:lpwstr>
  </property>
  <property fmtid="{D5CDD505-2E9C-101B-9397-08002B2CF9AE}" pid="4" name="ForsideLayout3">
    <vt:lpwstr>true</vt:lpwstr>
  </property>
  <property fmtid="{D5CDD505-2E9C-101B-9397-08002B2CF9AE}" pid="5" name="ChangeFontColor">
    <vt:lpwstr>true</vt:lpwstr>
  </property>
  <property fmtid="{D5CDD505-2E9C-101B-9397-08002B2CF9AE}" pid="6" name="InsertImage">
    <vt:lpwstr>true</vt:lpwstr>
  </property>
  <property fmtid="{D5CDD505-2E9C-101B-9397-08002B2CF9AE}" pid="7" name="DeleteTOC">
    <vt:lpwstr>true</vt:lpwstr>
  </property>
  <property fmtid="{D5CDD505-2E9C-101B-9397-08002B2CF9AE}" pid="8" name="TemplafyTenantId">
    <vt:lpwstr>regionh</vt:lpwstr>
  </property>
  <property fmtid="{D5CDD505-2E9C-101B-9397-08002B2CF9AE}" pid="9" name="TemplafyTemplateId">
    <vt:lpwstr>990330132125974734</vt:lpwstr>
  </property>
  <property fmtid="{D5CDD505-2E9C-101B-9397-08002B2CF9AE}" pid="10" name="TemplafyUserProfileId">
    <vt:lpwstr>981376482887073964</vt:lpwstr>
  </property>
  <property fmtid="{D5CDD505-2E9C-101B-9397-08002B2CF9AE}" pid="11" name="TemplafyLanguageCode">
    <vt:lpwstr>da-DK</vt:lpwstr>
  </property>
  <property fmtid="{D5CDD505-2E9C-101B-9397-08002B2CF9AE}" pid="12" name="TemplafyFromBlank">
    <vt:bool>false</vt:bool>
  </property>
  <property fmtid="{D5CDD505-2E9C-101B-9397-08002B2CF9AE}" pid="13" name="ContentTypeId">
    <vt:lpwstr>0x010100A5038D9A6DC7EF4DBFB859457D1B8F2E</vt:lpwstr>
  </property>
  <property fmtid="{D5CDD505-2E9C-101B-9397-08002B2CF9AE}" pid="14" name="_dlc_DocIdItemGuid">
    <vt:lpwstr>ce41c546-7059-498d-9ead-c4dfad936fe1</vt:lpwstr>
  </property>
  <property fmtid="{D5CDD505-2E9C-101B-9397-08002B2CF9AE}" pid="15" name="taggedtags">
    <vt:lpwstr/>
  </property>
  <property fmtid="{D5CDD505-2E9C-101B-9397-08002B2CF9AE}" pid="16" name="division">
    <vt:lpwstr/>
  </property>
  <property fmtid="{D5CDD505-2E9C-101B-9397-08002B2CF9AE}" pid="17" name="unit">
    <vt:lpwstr/>
  </property>
</Properties>
</file>